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109EB" w14:textId="6080653F" w:rsidR="00933713" w:rsidRPr="004D44F7" w:rsidRDefault="009619BC" w:rsidP="00933713">
      <w:pPr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Arial"/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82B9522" wp14:editId="2D061D4B">
                <wp:simplePos x="0" y="0"/>
                <wp:positionH relativeFrom="column">
                  <wp:posOffset>-890905</wp:posOffset>
                </wp:positionH>
                <wp:positionV relativeFrom="paragraph">
                  <wp:posOffset>-1038225</wp:posOffset>
                </wp:positionV>
                <wp:extent cx="8229600" cy="10096500"/>
                <wp:effectExtent l="0" t="0" r="19050" b="19050"/>
                <wp:wrapNone/>
                <wp:docPr id="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29600" cy="10096500"/>
                          <a:chOff x="21" y="-101"/>
                          <a:chExt cx="12960" cy="15900"/>
                        </a:xfrm>
                      </wpg:grpSpPr>
                      <pic:pic xmlns:pic="http://schemas.openxmlformats.org/drawingml/2006/picture">
                        <pic:nvPicPr>
                          <pic:cNvPr id="3" name="Picture 6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6" y="-101"/>
                            <a:ext cx="9471" cy="25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" name="Group 66"/>
                        <wpg:cNvGrpSpPr>
                          <a:grpSpLocks/>
                        </wpg:cNvGrpSpPr>
                        <wpg:grpSpPr bwMode="auto">
                          <a:xfrm>
                            <a:off x="1626" y="2577"/>
                            <a:ext cx="8670" cy="804"/>
                            <a:chOff x="1872" y="2575"/>
                            <a:chExt cx="8670" cy="782"/>
                          </a:xfrm>
                        </wpg:grpSpPr>
                        <wps:wsp>
                          <wps:cNvPr id="5" name="WordArt 67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1872" y="2982"/>
                              <a:ext cx="8670" cy="375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3A25E19" w14:textId="77777777" w:rsidR="00CA6ECD" w:rsidRPr="00E05C39" w:rsidRDefault="00CA6ECD" w:rsidP="00CA6EC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E05C39">
                                  <w:rPr>
                                    <w:rFonts w:ascii="Berlin Sans FB" w:hAnsi="Berlin Sans FB"/>
                                    <w:color w:val="FFCC00"/>
                                    <w:spacing w:val="64"/>
                                    <w:sz w:val="22"/>
                                    <w:szCs w:val="22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ECONOMIC DEVELOPMENT, ENVIRONMENT &amp; TOURISM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s:wsp>
                          <wps:cNvPr id="6" name="WordArt 68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4817" y="2575"/>
                              <a:ext cx="2950" cy="354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5F64F63" w14:textId="77777777" w:rsidR="00CA6ECD" w:rsidRPr="00E05C39" w:rsidRDefault="00CA6ECD" w:rsidP="00CA6EC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05C39">
                                  <w:rPr>
                                    <w:rFonts w:ascii="Berlin Sans FB" w:hAnsi="Berlin Sans FB"/>
                                    <w:color w:val="FFCC00"/>
                                    <w:spacing w:val="48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DEPARTMENT OF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wpg:grpSp>
                      <wpg:grpSp>
                        <wpg:cNvPr id="7" name="Group 69"/>
                        <wpg:cNvGrpSpPr>
                          <a:grpSpLocks/>
                        </wpg:cNvGrpSpPr>
                        <wpg:grpSpPr bwMode="auto">
                          <a:xfrm>
                            <a:off x="21" y="14577"/>
                            <a:ext cx="12960" cy="1222"/>
                            <a:chOff x="21" y="15527"/>
                            <a:chExt cx="12960" cy="1190"/>
                          </a:xfrm>
                        </wpg:grpSpPr>
                        <wpg:grpSp>
                          <wpg:cNvPr id="8" name="Group 70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21" y="16108"/>
                              <a:ext cx="12960" cy="609"/>
                              <a:chOff x="360" y="14940"/>
                              <a:chExt cx="11160" cy="540"/>
                            </a:xfrm>
                          </wpg:grpSpPr>
                          <wps:wsp>
                            <wps:cNvPr id="9" name="Rectangle 7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60" y="14940"/>
                                <a:ext cx="1116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4B900"/>
                              </a:solidFill>
                              <a:ln w="9525">
                                <a:solidFill>
                                  <a:srgbClr val="FFC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Text Box 72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600" y="14940"/>
                                <a:ext cx="1068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E4B9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8171D3" w14:textId="77777777" w:rsidR="00E36561" w:rsidRPr="00FD368A" w:rsidRDefault="00E36561" w:rsidP="00E3656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pacing w:val="20"/>
                                      <w:sz w:val="22"/>
                                    </w:rPr>
                                  </w:pPr>
                                  <w:r w:rsidRPr="00FD368A">
                                    <w:rPr>
                                      <w:rFonts w:ascii="Arial" w:hAnsi="Arial" w:cs="Arial"/>
                                      <w:b/>
                                      <w:i/>
                                      <w:iCs/>
                                      <w:spacing w:val="20"/>
                                      <w:sz w:val="22"/>
                                    </w:rPr>
                                    <w:t xml:space="preserve">The heartland of southern Africa 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b/>
                                      <w:iCs/>
                                      <w:spacing w:val="20"/>
                                      <w:sz w:val="22"/>
                                    </w:rPr>
                                    <w:t>–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i/>
                                      <w:iCs/>
                                      <w:spacing w:val="20"/>
                                      <w:sz w:val="22"/>
                                    </w:rPr>
                                    <w:t xml:space="preserve"> 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iCs/>
                                      <w:spacing w:val="20"/>
                                      <w:sz w:val="22"/>
                                    </w:rPr>
                                    <w:t>development is about people!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1" name="Picture 73" descr="bannergrey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49" y="15527"/>
                              <a:ext cx="9148" cy="12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2" name="Text Box 74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1649" y="15636"/>
                              <a:ext cx="9148" cy="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1ADBFC" w14:textId="77777777" w:rsidR="00E36561" w:rsidRPr="00261E89" w:rsidRDefault="00E36561" w:rsidP="00E36561">
                                <w:pPr>
                                  <w:tabs>
                                    <w:tab w:val="left" w:pos="709"/>
                                  </w:tabs>
                                  <w:ind w:left="567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20 Hans van Rensburg / 19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Biccard</w:t>
                                </w:r>
                                <w:proofErr w:type="spellEnd"/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Street, POLOKWANE,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0700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Private Bag X9484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, POLOKWANE, 0700</w:t>
                                </w:r>
                              </w:p>
                              <w:p w14:paraId="20761AB4" w14:textId="77777777" w:rsidR="00E36561" w:rsidRPr="00261E89" w:rsidRDefault="00E36561" w:rsidP="00E36561">
                                <w:pPr>
                                  <w:tabs>
                                    <w:tab w:val="left" w:pos="709"/>
                                  </w:tabs>
                                  <w:ind w:left="567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(Switchboard) 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Tel: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+27 15 293 8300   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Website: http/www.ledet.gov.za</w:t>
                                </w:r>
                              </w:p>
                              <w:p w14:paraId="6DEB4228" w14:textId="77777777" w:rsidR="00E36561" w:rsidRPr="004931D7" w:rsidRDefault="00E36561" w:rsidP="00E36561">
                                <w:pPr>
                                  <w:pStyle w:val="Heading1"/>
                                  <w:ind w:left="432"/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B9522" id="Group 64" o:spid="_x0000_s1026" style="position:absolute;margin-left:-70.15pt;margin-top:-81.75pt;width:9in;height:795pt;z-index:251665408" coordorigin="21,-101" coordsize="12960,15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27" type="#_x0000_t75" alt="LOGO" style="position:absolute;left:1326;top:-101;width:9471;height:2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">
                  <v:imagedata r:id="rId10" o:title="LOGO" cropbottom="18685f"/>
                </v:shape>
                <v:group id="Group 66" o:spid="_x0000_s1028" style="position:absolute;left:1626;top:2577;width:8670;height:804" coordorigin="1872,2575" coordsize="8670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67" o:spid="_x0000_s1029" type="#_x0000_t202" style="position:absolute;left:1872;top:2982;width:8670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<o:lock v:ext="edit" shapetype="t"/>
                    <v:textbox style="mso-fit-shape-to-text:t">
                      <w:txbxContent>
                        <w:p w14:paraId="53A25E19" w14:textId="77777777" w:rsidR="00CA6ECD" w:rsidRPr="00E05C39" w:rsidRDefault="00CA6ECD" w:rsidP="00CA6EC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E05C39">
                            <w:rPr>
                              <w:rFonts w:ascii="Berlin Sans FB" w:hAnsi="Berlin Sans FB"/>
                              <w:color w:val="FFCC00"/>
                              <w:spacing w:val="64"/>
                              <w:sz w:val="22"/>
                              <w:szCs w:val="22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ECONOMIC DEVELOPMENT, ENVIRONMENT &amp; TOURISM</w:t>
                          </w:r>
                        </w:p>
                      </w:txbxContent>
                    </v:textbox>
                  </v:shape>
                  <v:shape id="WordArt 68" o:spid="_x0000_s1030" type="#_x0000_t202" style="position:absolute;left:4817;top:2575;width:295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  <o:lock v:ext="edit" shapetype="t"/>
                    <v:textbox style="mso-fit-shape-to-text:t">
                      <w:txbxContent>
                        <w:p w14:paraId="15F64F63" w14:textId="77777777" w:rsidR="00CA6ECD" w:rsidRPr="00E05C39" w:rsidRDefault="00CA6ECD" w:rsidP="00CA6EC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E05C39">
                            <w:rPr>
                              <w:rFonts w:ascii="Berlin Sans FB" w:hAnsi="Berlin Sans FB"/>
                              <w:color w:val="FFCC00"/>
                              <w:spacing w:val="48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DEPARTMENT OF</w:t>
                          </w:r>
                        </w:p>
                      </w:txbxContent>
                    </v:textbox>
                  </v:shape>
                </v:group>
                <v:group id="Group 69" o:spid="_x0000_s1031" style="position:absolute;left:21;top:14577;width:12960;height:1222" coordorigin="21,15527" coordsize="1296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group id="Group 70" o:spid="_x0000_s1032" style="position:absolute;left:21;top:16108;width:12960;height:609" coordorigin="360,14940" coordsize="1116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o:lock v:ext="edit" aspectratio="t"/>
                    <v:rect id="Rectangle 71" o:spid="_x0000_s1033" style="position:absolute;left:360;top:14940;width:111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" fillcolor="#e4b900" strokecolor="#fc0">
                      <o:lock v:ext="edit" aspectratio="t"/>
                    </v:rect>
                    <v:shape id="Text Box 72" o:spid="_x0000_s1034" type="#_x0000_t202" style="position:absolute;left:600;top:14940;width:10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" filled="f" fillcolor="#e4b900" stroked="f">
                      <o:lock v:ext="edit" aspectratio="t"/>
                      <v:textbox>
                        <w:txbxContent>
                          <w:p w14:paraId="148171D3" w14:textId="77777777" w:rsidR="00E36561" w:rsidRPr="00FD368A" w:rsidRDefault="00E36561" w:rsidP="00E36561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pacing w:val="20"/>
                                <w:sz w:val="22"/>
                              </w:rPr>
                            </w:pPr>
                            <w:r w:rsidRPr="00FD368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pacing w:val="20"/>
                                <w:sz w:val="22"/>
                              </w:rPr>
                              <w:t xml:space="preserve">The heartland of southern Africa </w:t>
                            </w:r>
                            <w:r w:rsidRPr="00FD368A">
                              <w:rPr>
                                <w:rFonts w:ascii="Arial" w:hAnsi="Arial" w:cs="Arial"/>
                                <w:b/>
                                <w:iCs/>
                                <w:spacing w:val="20"/>
                                <w:sz w:val="22"/>
                              </w:rPr>
                              <w:t>–</w:t>
                            </w:r>
                            <w:r w:rsidRPr="00FD368A">
                              <w:rPr>
                                <w:rFonts w:ascii="Arial" w:hAnsi="Arial" w:cs="Arial"/>
                                <w:i/>
                                <w:iCs/>
                                <w:spacing w:val="20"/>
                                <w:sz w:val="22"/>
                              </w:rPr>
                              <w:t xml:space="preserve"> </w:t>
                            </w:r>
                            <w:r w:rsidRPr="00FD368A">
                              <w:rPr>
                                <w:rFonts w:ascii="Arial" w:hAnsi="Arial" w:cs="Arial"/>
                                <w:iCs/>
                                <w:spacing w:val="20"/>
                                <w:sz w:val="22"/>
                              </w:rPr>
                              <w:t>development is about people!</w:t>
                            </w:r>
                          </w:p>
                        </w:txbxContent>
                      </v:textbox>
                    </v:shape>
                  </v:group>
                  <v:shape id="Picture 73" o:spid="_x0000_s1035" type="#_x0000_t75" alt="bannergrey" style="position:absolute;left:1649;top:15527;width:9148;height:12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">
                    <v:imagedata r:id="rId11" o:title="bannergrey"/>
                  </v:shape>
                  <v:shape id="Text Box 74" o:spid="_x0000_s1036" type="#_x0000_t202" style="position:absolute;left:1649;top:15636;width:9148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<o:lock v:ext="edit" aspectratio="t"/>
                    <v:textbox>
                      <w:txbxContent>
                        <w:p w14:paraId="0B1ADBFC" w14:textId="77777777" w:rsidR="00E36561" w:rsidRPr="00261E89" w:rsidRDefault="00E36561" w:rsidP="00E36561">
                          <w:pPr>
                            <w:tabs>
                              <w:tab w:val="left" w:pos="709"/>
                            </w:tabs>
                            <w:ind w:left="567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20 Hans van Rensburg / 19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Biccard</w:t>
                          </w:r>
                          <w:proofErr w:type="spellEnd"/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Street, POLOKWANE,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0700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Private Bag X9484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, POLOKWANE, 0700</w:t>
                          </w:r>
                        </w:p>
                        <w:p w14:paraId="20761AB4" w14:textId="77777777" w:rsidR="00E36561" w:rsidRPr="00261E89" w:rsidRDefault="00E36561" w:rsidP="00E36561">
                          <w:pPr>
                            <w:tabs>
                              <w:tab w:val="left" w:pos="709"/>
                            </w:tabs>
                            <w:ind w:left="567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(Switchboard) 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Tel: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+27 15 293 8300   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Website: http/www.ledet.gov.za</w:t>
                          </w:r>
                        </w:p>
                        <w:p w14:paraId="6DEB4228" w14:textId="77777777" w:rsidR="00E36561" w:rsidRPr="004931D7" w:rsidRDefault="00E36561" w:rsidP="00E36561">
                          <w:pPr>
                            <w:pStyle w:val="Heading1"/>
                            <w:ind w:left="432"/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26566">
        <w:rPr>
          <w:rFonts w:ascii="Arial Narrow" w:hAnsi="Arial Narrow" w:cs="Tahoma"/>
          <w:sz w:val="20"/>
          <w:szCs w:val="20"/>
        </w:rPr>
        <w:t>0</w:t>
      </w:r>
    </w:p>
    <w:p w14:paraId="27B63F82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15AF2E7A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7C96C666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3F462D38" w14:textId="77777777" w:rsidR="004730E0" w:rsidRDefault="004730E0" w:rsidP="004730E0">
      <w:pPr>
        <w:tabs>
          <w:tab w:val="left" w:pos="5760"/>
        </w:tabs>
        <w:jc w:val="both"/>
        <w:rPr>
          <w:rFonts w:ascii="Arial Narrow" w:hAnsi="Arial Narrow"/>
          <w:b/>
        </w:rPr>
      </w:pPr>
    </w:p>
    <w:p w14:paraId="0241820F" w14:textId="77777777" w:rsidR="00D842FE" w:rsidRDefault="00D842FE" w:rsidP="00D3305B">
      <w:pPr>
        <w:tabs>
          <w:tab w:val="left" w:pos="5760"/>
        </w:tabs>
        <w:jc w:val="center"/>
        <w:rPr>
          <w:rFonts w:ascii="Arial Narrow" w:hAnsi="Arial Narrow"/>
          <w:b/>
          <w:sz w:val="32"/>
          <w:szCs w:val="32"/>
        </w:rPr>
      </w:pPr>
    </w:p>
    <w:p w14:paraId="26271C38" w14:textId="77777777" w:rsidR="00D842FE" w:rsidRDefault="00D842FE" w:rsidP="00D3305B">
      <w:pPr>
        <w:tabs>
          <w:tab w:val="left" w:pos="5760"/>
        </w:tabs>
        <w:jc w:val="center"/>
        <w:rPr>
          <w:rFonts w:ascii="Arial Narrow" w:hAnsi="Arial Narrow"/>
          <w:b/>
          <w:sz w:val="32"/>
          <w:szCs w:val="32"/>
        </w:rPr>
      </w:pPr>
    </w:p>
    <w:p w14:paraId="1D48A153" w14:textId="77777777" w:rsidR="00CA0190" w:rsidRDefault="00CA0190" w:rsidP="00D3305B">
      <w:pPr>
        <w:tabs>
          <w:tab w:val="left" w:pos="5760"/>
        </w:tabs>
        <w:jc w:val="center"/>
        <w:rPr>
          <w:rFonts w:ascii="Arial Narrow" w:hAnsi="Arial Narrow"/>
          <w:b/>
          <w:sz w:val="32"/>
          <w:szCs w:val="32"/>
        </w:rPr>
      </w:pPr>
    </w:p>
    <w:p w14:paraId="4D3EA557" w14:textId="5BA67E50" w:rsidR="008C3F09" w:rsidRDefault="008C3F09" w:rsidP="00D3305B">
      <w:pPr>
        <w:tabs>
          <w:tab w:val="left" w:pos="5760"/>
        </w:tabs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Application for amendment of an Environmental </w:t>
      </w:r>
      <w:proofErr w:type="spellStart"/>
      <w:r>
        <w:rPr>
          <w:rFonts w:ascii="Arial Narrow" w:hAnsi="Arial Narrow"/>
          <w:b/>
          <w:sz w:val="32"/>
          <w:szCs w:val="32"/>
        </w:rPr>
        <w:t>Authorisation</w:t>
      </w:r>
      <w:proofErr w:type="spellEnd"/>
      <w:r>
        <w:rPr>
          <w:rFonts w:ascii="Arial Narrow" w:hAnsi="Arial Narrow"/>
          <w:b/>
          <w:sz w:val="32"/>
          <w:szCs w:val="32"/>
        </w:rPr>
        <w:t xml:space="preserve"> </w:t>
      </w:r>
      <w:r w:rsidR="00FD6881">
        <w:rPr>
          <w:rFonts w:ascii="Arial Narrow" w:hAnsi="Arial Narrow"/>
          <w:b/>
          <w:sz w:val="32"/>
          <w:szCs w:val="32"/>
        </w:rPr>
        <w:t xml:space="preserve">(EA) </w:t>
      </w:r>
      <w:r>
        <w:rPr>
          <w:rFonts w:ascii="Arial Narrow" w:hAnsi="Arial Narrow"/>
          <w:b/>
          <w:sz w:val="32"/>
          <w:szCs w:val="32"/>
        </w:rPr>
        <w:t>issued i</w:t>
      </w:r>
      <w:r w:rsidR="00442F95">
        <w:rPr>
          <w:rFonts w:ascii="Arial Narrow" w:hAnsi="Arial Narrow"/>
          <w:b/>
          <w:sz w:val="32"/>
          <w:szCs w:val="32"/>
        </w:rPr>
        <w:t>n terms of the E</w:t>
      </w:r>
      <w:r w:rsidR="00FB7F2D">
        <w:rPr>
          <w:rFonts w:ascii="Arial Narrow" w:hAnsi="Arial Narrow"/>
          <w:b/>
          <w:sz w:val="32"/>
          <w:szCs w:val="32"/>
        </w:rPr>
        <w:t>nvironmental Impact Assessment</w:t>
      </w:r>
      <w:r w:rsidR="00442F95">
        <w:rPr>
          <w:rFonts w:ascii="Arial Narrow" w:hAnsi="Arial Narrow"/>
          <w:b/>
          <w:sz w:val="32"/>
          <w:szCs w:val="32"/>
        </w:rPr>
        <w:t xml:space="preserve"> Regulations</w:t>
      </w:r>
      <w:r w:rsidR="00FB7F2D">
        <w:rPr>
          <w:rFonts w:ascii="Arial Narrow" w:hAnsi="Arial Narrow"/>
          <w:b/>
          <w:sz w:val="32"/>
          <w:szCs w:val="32"/>
        </w:rPr>
        <w:t xml:space="preserve"> of 2014</w:t>
      </w:r>
      <w:r w:rsidR="003B4ACA">
        <w:rPr>
          <w:rFonts w:ascii="Arial Narrow" w:hAnsi="Arial Narrow"/>
          <w:b/>
          <w:sz w:val="32"/>
          <w:szCs w:val="32"/>
        </w:rPr>
        <w:t>, as amended.</w:t>
      </w:r>
    </w:p>
    <w:tbl>
      <w:tblPr>
        <w:tblpPr w:leftFromText="180" w:rightFromText="180" w:vertAnchor="page" w:horzAnchor="margin" w:tblpY="5711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817"/>
        <w:gridCol w:w="6062"/>
      </w:tblGrid>
      <w:tr w:rsidR="00D842FE" w:rsidRPr="0083441E" w14:paraId="2919BF1A" w14:textId="77777777" w:rsidTr="00FD6881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B91F9ED" w14:textId="77777777" w:rsidR="00D842FE" w:rsidRDefault="00D842FE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5B090688" w14:textId="77777777" w:rsidR="003B4ACA" w:rsidRDefault="003B4ACA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7759DF4E" w14:textId="77777777" w:rsidR="003B4ACA" w:rsidRPr="0083441E" w:rsidRDefault="003B4ACA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8B855" w14:textId="77777777" w:rsidR="00D842FE" w:rsidRPr="0083441E" w:rsidRDefault="00D842FE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E247E9B" w14:textId="5E431314" w:rsidR="00D842FE" w:rsidRPr="00ED5926" w:rsidRDefault="003B4ACA" w:rsidP="003B4AC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</w:t>
            </w:r>
            <w:r w:rsidR="00ED5926" w:rsidRPr="0083441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ED5926" w:rsidRPr="00ED5926">
              <w:rPr>
                <w:rFonts w:ascii="Arial Narrow" w:hAnsi="Arial Narrow" w:cs="Arial"/>
                <w:b/>
                <w:szCs w:val="20"/>
              </w:rPr>
              <w:t>(FOR OFFICIAL USE ONLY)</w:t>
            </w:r>
          </w:p>
        </w:tc>
      </w:tr>
      <w:tr w:rsidR="00D842FE" w:rsidRPr="0083441E" w14:paraId="44D11525" w14:textId="77777777" w:rsidTr="00FD6881">
        <w:trPr>
          <w:trHeight w:val="197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C50429" w14:textId="77777777" w:rsidR="00D842FE" w:rsidRPr="00D842FE" w:rsidRDefault="00D842FE" w:rsidP="003B4ACA">
            <w:pPr>
              <w:rPr>
                <w:rFonts w:ascii="Arial Narrow" w:hAnsi="Arial Narrow" w:cs="Arial"/>
                <w:b/>
                <w:szCs w:val="20"/>
              </w:rPr>
            </w:pPr>
            <w:r w:rsidRPr="00D842FE">
              <w:rPr>
                <w:rFonts w:ascii="Arial Narrow" w:hAnsi="Arial Narrow" w:cs="Arial"/>
                <w:b/>
                <w:szCs w:val="20"/>
              </w:rPr>
              <w:t>File Reference Number: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</w:tcPr>
          <w:p w14:paraId="303D902F" w14:textId="77777777" w:rsidR="00D842FE" w:rsidRPr="0083441E" w:rsidRDefault="00D842FE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5926" w:rsidRPr="0083441E" w14:paraId="3E133E33" w14:textId="77777777" w:rsidTr="00FD6881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4FD84" w14:textId="2EF1E68D" w:rsidR="00ED5926" w:rsidRPr="00D842FE" w:rsidRDefault="00442F95" w:rsidP="003B4ACA">
            <w:pPr>
              <w:rPr>
                <w:rFonts w:ascii="Arial Narrow" w:hAnsi="Arial Narrow" w:cs="Arial"/>
                <w:b/>
                <w:szCs w:val="20"/>
              </w:rPr>
            </w:pPr>
            <w:r>
              <w:rPr>
                <w:rFonts w:ascii="Arial Narrow" w:hAnsi="Arial Narrow" w:cs="Arial"/>
                <w:b/>
                <w:szCs w:val="20"/>
              </w:rPr>
              <w:t>NEAS</w:t>
            </w:r>
            <w:r w:rsidR="00ED5926" w:rsidRPr="00D842FE">
              <w:rPr>
                <w:rFonts w:ascii="Arial Narrow" w:hAnsi="Arial Narrow" w:cs="Arial"/>
                <w:b/>
                <w:szCs w:val="20"/>
              </w:rPr>
              <w:t xml:space="preserve"> Number: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</w:tcBorders>
          </w:tcPr>
          <w:p w14:paraId="3A1E78F6" w14:textId="77777777" w:rsidR="00ED5926" w:rsidRPr="0083441E" w:rsidRDefault="00ED5926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D842FE" w:rsidRPr="0083441E" w14:paraId="7A73119B" w14:textId="77777777" w:rsidTr="00FD6881">
        <w:trPr>
          <w:trHeight w:val="7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45F349" w14:textId="77862334" w:rsidR="00D842FE" w:rsidRPr="00D842FE" w:rsidRDefault="00D842FE" w:rsidP="003B4ACA">
            <w:pPr>
              <w:rPr>
                <w:rFonts w:ascii="Arial Narrow" w:hAnsi="Arial Narrow" w:cs="Arial"/>
                <w:b/>
                <w:szCs w:val="20"/>
              </w:rPr>
            </w:pPr>
            <w:r w:rsidRPr="00D842FE">
              <w:rPr>
                <w:rFonts w:ascii="Arial Narrow" w:hAnsi="Arial Narrow" w:cs="Arial"/>
                <w:b/>
                <w:szCs w:val="20"/>
              </w:rPr>
              <w:t>Date Received:</w:t>
            </w:r>
          </w:p>
        </w:tc>
        <w:tc>
          <w:tcPr>
            <w:tcW w:w="6062" w:type="dxa"/>
            <w:tcBorders>
              <w:left w:val="single" w:sz="4" w:space="0" w:color="auto"/>
            </w:tcBorders>
          </w:tcPr>
          <w:p w14:paraId="2D92F94F" w14:textId="77777777" w:rsidR="00ED5926" w:rsidRPr="0083441E" w:rsidRDefault="00ED5926" w:rsidP="003B4AC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63E38C8" w14:textId="77777777" w:rsidR="003B4ACA" w:rsidRDefault="003B4ACA" w:rsidP="00ED5926">
      <w:pPr>
        <w:rPr>
          <w:rFonts w:ascii="Arial Narrow" w:hAnsi="Arial Narrow" w:cs="Arial"/>
          <w:b/>
          <w:bCs/>
        </w:rPr>
      </w:pPr>
    </w:p>
    <w:p w14:paraId="35945794" w14:textId="77777777" w:rsidR="003B4ACA" w:rsidRDefault="003B4ACA" w:rsidP="003B4ACA">
      <w:pPr>
        <w:spacing w:line="360" w:lineRule="auto"/>
        <w:rPr>
          <w:rFonts w:ascii="Arial Narrow" w:hAnsi="Arial Narrow" w:cs="Arial"/>
          <w:b/>
          <w:bCs/>
        </w:rPr>
      </w:pPr>
    </w:p>
    <w:p w14:paraId="1D1D9117" w14:textId="77777777" w:rsidR="003B4ACA" w:rsidRDefault="003B4ACA" w:rsidP="003B4ACA">
      <w:pPr>
        <w:spacing w:line="360" w:lineRule="auto"/>
        <w:rPr>
          <w:rFonts w:ascii="Arial Narrow" w:hAnsi="Arial Narrow" w:cs="Arial"/>
          <w:b/>
          <w:bCs/>
        </w:rPr>
      </w:pPr>
    </w:p>
    <w:p w14:paraId="0B97DCBC" w14:textId="77777777" w:rsidR="003B4ACA" w:rsidRDefault="003B4ACA" w:rsidP="003B4ACA">
      <w:pPr>
        <w:spacing w:line="360" w:lineRule="auto"/>
        <w:rPr>
          <w:rFonts w:ascii="Arial Narrow" w:hAnsi="Arial Narrow" w:cs="Arial"/>
          <w:b/>
          <w:bCs/>
        </w:rPr>
      </w:pPr>
    </w:p>
    <w:p w14:paraId="0810025D" w14:textId="4FA2DA0F" w:rsidR="003B4ACA" w:rsidRDefault="003B4ACA" w:rsidP="003B4ACA">
      <w:pPr>
        <w:spacing w:line="360" w:lineRule="auto"/>
        <w:rPr>
          <w:rFonts w:ascii="Arial Narrow" w:hAnsi="Arial Narrow" w:cs="Arial"/>
          <w:b/>
          <w:bCs/>
        </w:rPr>
      </w:pPr>
      <w:r w:rsidRPr="00D3305B">
        <w:rPr>
          <w:rFonts w:ascii="Arial Narrow" w:hAnsi="Arial Narrow" w:cs="Arial"/>
          <w:b/>
          <w:bCs/>
        </w:rPr>
        <w:t>Kindly note that:</w:t>
      </w:r>
    </w:p>
    <w:p w14:paraId="6DB62D43" w14:textId="77777777" w:rsidR="003B4ACA" w:rsidRPr="00D3305B" w:rsidRDefault="003B4ACA" w:rsidP="00ED5926">
      <w:pPr>
        <w:rPr>
          <w:rFonts w:ascii="Arial Narrow" w:hAnsi="Arial Narrow" w:cs="Arial"/>
          <w:b/>
          <w:bCs/>
        </w:rPr>
      </w:pPr>
    </w:p>
    <w:p w14:paraId="1DF73D49" w14:textId="6EF3094A" w:rsidR="00D3305B" w:rsidRPr="008C3F09" w:rsidRDefault="00D3305B" w:rsidP="00D3305B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 Narrow" w:hAnsi="Arial Narrow" w:cs="Arial"/>
        </w:rPr>
      </w:pPr>
      <w:r w:rsidRPr="008C3F09">
        <w:rPr>
          <w:rFonts w:ascii="Arial Narrow" w:hAnsi="Arial Narrow" w:cs="Arial"/>
          <w:bCs/>
        </w:rPr>
        <w:t xml:space="preserve">This form complies with the requirements of </w:t>
      </w:r>
      <w:r w:rsidR="00442F95">
        <w:rPr>
          <w:rFonts w:ascii="Arial Narrow" w:hAnsi="Arial Narrow" w:cs="Arial"/>
          <w:bCs/>
        </w:rPr>
        <w:t xml:space="preserve">the </w:t>
      </w:r>
      <w:r w:rsidRPr="008C3F09">
        <w:rPr>
          <w:rFonts w:ascii="Arial Narrow" w:hAnsi="Arial Narrow" w:cs="Arial"/>
          <w:bCs/>
        </w:rPr>
        <w:t>Environmental Impact Assessment Regulations</w:t>
      </w:r>
      <w:r w:rsidR="00FB7F2D">
        <w:rPr>
          <w:rFonts w:ascii="Arial Narrow" w:hAnsi="Arial Narrow" w:cs="Arial"/>
          <w:bCs/>
        </w:rPr>
        <w:t xml:space="preserve"> of 2014</w:t>
      </w:r>
      <w:r w:rsidR="003B4ACA">
        <w:rPr>
          <w:rFonts w:ascii="Arial Narrow" w:hAnsi="Arial Narrow" w:cs="Arial"/>
          <w:bCs/>
        </w:rPr>
        <w:t>, as amended</w:t>
      </w:r>
      <w:r w:rsidRPr="008C3F09">
        <w:rPr>
          <w:rFonts w:ascii="Arial Narrow" w:hAnsi="Arial Narrow" w:cs="Arial"/>
          <w:bCs/>
        </w:rPr>
        <w:t xml:space="preserve">. </w:t>
      </w:r>
    </w:p>
    <w:p w14:paraId="30F6DC82" w14:textId="52DAD3FA" w:rsidR="00D3305B" w:rsidRPr="00D3305B" w:rsidRDefault="00D3305B" w:rsidP="00D3305B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Arial Narrow" w:hAnsi="Arial Narrow" w:cs="Arial"/>
        </w:rPr>
      </w:pPr>
      <w:r w:rsidRPr="00D3305B">
        <w:rPr>
          <w:rFonts w:ascii="Arial Narrow" w:hAnsi="Arial Narrow" w:cs="Arial"/>
        </w:rPr>
        <w:t>It is the responsibility of the app</w:t>
      </w:r>
      <w:r w:rsidR="008C3F09">
        <w:rPr>
          <w:rFonts w:ascii="Arial Narrow" w:hAnsi="Arial Narrow" w:cs="Arial"/>
        </w:rPr>
        <w:t xml:space="preserve">licant </w:t>
      </w:r>
      <w:r w:rsidR="003B4ACA">
        <w:rPr>
          <w:rFonts w:ascii="Arial Narrow" w:hAnsi="Arial Narrow" w:cs="Arial"/>
        </w:rPr>
        <w:t>and</w:t>
      </w:r>
      <w:r w:rsidR="008C3F09">
        <w:rPr>
          <w:rFonts w:ascii="Arial Narrow" w:hAnsi="Arial Narrow" w:cs="Arial"/>
        </w:rPr>
        <w:t xml:space="preserve">/or </w:t>
      </w:r>
      <w:r w:rsidR="00FD6881">
        <w:rPr>
          <w:rFonts w:ascii="Arial Narrow" w:hAnsi="Arial Narrow" w:cs="Arial"/>
        </w:rPr>
        <w:t>Environmental Assessment Practitioner (</w:t>
      </w:r>
      <w:r w:rsidR="008C3F09">
        <w:rPr>
          <w:rFonts w:ascii="Arial Narrow" w:hAnsi="Arial Narrow" w:cs="Arial"/>
        </w:rPr>
        <w:t>EAP</w:t>
      </w:r>
      <w:r w:rsidR="00FD6881">
        <w:rPr>
          <w:rFonts w:ascii="Arial Narrow" w:hAnsi="Arial Narrow" w:cs="Arial"/>
        </w:rPr>
        <w:t>)</w:t>
      </w:r>
      <w:r w:rsidR="008C3F09">
        <w:rPr>
          <w:rFonts w:ascii="Arial Narrow" w:hAnsi="Arial Narrow" w:cs="Arial"/>
        </w:rPr>
        <w:t xml:space="preserve"> </w:t>
      </w:r>
      <w:r w:rsidRPr="00D3305B">
        <w:rPr>
          <w:rFonts w:ascii="Arial Narrow" w:hAnsi="Arial Narrow" w:cs="Arial"/>
        </w:rPr>
        <w:t xml:space="preserve">to ascertain whether subsequent versions of the form have been published or produced by the competent authority. </w:t>
      </w:r>
    </w:p>
    <w:p w14:paraId="0976298B" w14:textId="77777777" w:rsidR="00ED5926" w:rsidRDefault="004730E0" w:rsidP="00ED5926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="Arial Narrow" w:hAnsi="Arial Narrow" w:cs="Arial"/>
        </w:rPr>
      </w:pPr>
      <w:r w:rsidRPr="00D3305B">
        <w:rPr>
          <w:rFonts w:ascii="Arial Narrow" w:hAnsi="Arial Narrow" w:cs="Arial"/>
        </w:rPr>
        <w:t>No e-mailed</w:t>
      </w:r>
      <w:r w:rsidR="00925209">
        <w:rPr>
          <w:rFonts w:ascii="Arial Narrow" w:hAnsi="Arial Narrow" w:cs="Arial"/>
        </w:rPr>
        <w:t xml:space="preserve"> applications </w:t>
      </w:r>
      <w:r w:rsidRPr="00D3305B">
        <w:rPr>
          <w:rFonts w:ascii="Arial Narrow" w:hAnsi="Arial Narrow" w:cs="Arial"/>
        </w:rPr>
        <w:t>will be accepted.</w:t>
      </w:r>
    </w:p>
    <w:p w14:paraId="4E6BE820" w14:textId="77777777" w:rsidR="003B4ACA" w:rsidRDefault="003B4ACA" w:rsidP="00FD6881">
      <w:pPr>
        <w:ind w:left="360"/>
        <w:jc w:val="both"/>
        <w:rPr>
          <w:rFonts w:ascii="Arial Narrow" w:hAnsi="Arial Narrow" w:cs="Arial"/>
        </w:rPr>
      </w:pPr>
    </w:p>
    <w:p w14:paraId="33C7072F" w14:textId="05EE68ED" w:rsidR="003B4ACA" w:rsidRDefault="003B4ACA" w:rsidP="00ED5926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Please attach a copy of the E</w:t>
      </w:r>
      <w:r w:rsidR="00FD6881">
        <w:rPr>
          <w:rFonts w:ascii="Arial Narrow" w:hAnsi="Arial Narrow" w:cs="Arial"/>
        </w:rPr>
        <w:t xml:space="preserve">A </w:t>
      </w:r>
      <w:r>
        <w:rPr>
          <w:rFonts w:ascii="Arial Narrow" w:hAnsi="Arial Narrow" w:cs="Arial"/>
        </w:rPr>
        <w:t>(where applicable including subsequent amendment) to be amended.</w:t>
      </w:r>
    </w:p>
    <w:p w14:paraId="61C943AA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005F7CB6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5D84272D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37CC91EF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7E7F2EC0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735F88C3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10C8EB9E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6AE08263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647CFECC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128F8A7F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46F4E309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p w14:paraId="11562E58" w14:textId="77777777" w:rsidR="003B4ACA" w:rsidRDefault="003B4ACA" w:rsidP="00ED5926">
      <w:pPr>
        <w:ind w:left="360"/>
        <w:jc w:val="both"/>
        <w:rPr>
          <w:rFonts w:ascii="Arial Narrow" w:hAnsi="Arial Narrow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2"/>
        <w:gridCol w:w="3960"/>
      </w:tblGrid>
      <w:tr w:rsidR="00D842FE" w:rsidRPr="009B3352" w14:paraId="00B38552" w14:textId="77777777" w:rsidTr="00FD6881">
        <w:trPr>
          <w:trHeight w:val="1215"/>
        </w:trPr>
        <w:tc>
          <w:tcPr>
            <w:tcW w:w="2803" w:type="pct"/>
          </w:tcPr>
          <w:p w14:paraId="49BA6943" w14:textId="77777777" w:rsidR="00D842FE" w:rsidRDefault="00D842FE" w:rsidP="001161DC">
            <w:pPr>
              <w:spacing w:line="360" w:lineRule="auto"/>
              <w:ind w:right="-5036"/>
              <w:rPr>
                <w:rFonts w:ascii="Arial Narrow" w:hAnsi="Arial Narrow" w:cs="Arial"/>
                <w:b/>
                <w:lang w:val="en-GB"/>
              </w:rPr>
            </w:pPr>
            <w:r>
              <w:rPr>
                <w:rFonts w:ascii="Arial Narrow" w:hAnsi="Arial Narrow" w:cs="Arial"/>
                <w:b/>
                <w:u w:val="single"/>
                <w:lang w:val="en-GB"/>
              </w:rPr>
              <w:t>Postal A</w:t>
            </w:r>
            <w:r w:rsidRPr="009B3352">
              <w:rPr>
                <w:rFonts w:ascii="Arial Narrow" w:hAnsi="Arial Narrow" w:cs="Arial"/>
                <w:b/>
                <w:u w:val="single"/>
                <w:lang w:val="en-GB"/>
              </w:rPr>
              <w:t>ddress</w:t>
            </w:r>
            <w:r w:rsidRPr="009B3352">
              <w:rPr>
                <w:rFonts w:ascii="Arial Narrow" w:hAnsi="Arial Narrow" w:cs="Arial"/>
                <w:b/>
                <w:lang w:val="en-GB"/>
              </w:rPr>
              <w:t xml:space="preserve">: </w:t>
            </w:r>
          </w:p>
          <w:p w14:paraId="0F651AB7" w14:textId="77777777" w:rsidR="00D842FE" w:rsidRPr="009B3352" w:rsidRDefault="00925209" w:rsidP="001161DC">
            <w:pPr>
              <w:spacing w:line="360" w:lineRule="auto"/>
              <w:rPr>
                <w:rFonts w:ascii="Arial Narrow" w:hAnsi="Arial Narrow" w:cs="Arial"/>
                <w:lang w:val="en-GB"/>
              </w:rPr>
            </w:pPr>
            <w:r w:rsidRPr="00497590">
              <w:rPr>
                <w:rFonts w:ascii="Arial Narrow" w:hAnsi="Arial Narrow" w:cs="Arial"/>
                <w:lang w:val="en-GB"/>
              </w:rPr>
              <w:t>Systems &amp; Tools</w:t>
            </w:r>
            <w:r w:rsidDel="00925209">
              <w:rPr>
                <w:rFonts w:ascii="Arial Narrow" w:hAnsi="Arial Narrow" w:cs="Arial"/>
                <w:lang w:val="en-GB"/>
              </w:rPr>
              <w:t xml:space="preserve"> </w:t>
            </w:r>
            <w:r w:rsidR="00D842FE">
              <w:rPr>
                <w:rFonts w:ascii="Arial Narrow" w:hAnsi="Arial Narrow" w:cs="Arial"/>
                <w:lang w:val="en-GB"/>
              </w:rPr>
              <w:t xml:space="preserve">Office </w:t>
            </w:r>
          </w:p>
          <w:p w14:paraId="34BE9D1F" w14:textId="77777777" w:rsidR="00D842FE" w:rsidRPr="0060341E" w:rsidRDefault="00D842FE" w:rsidP="001161DC">
            <w:pPr>
              <w:pStyle w:val="BodyText"/>
              <w:spacing w:line="360" w:lineRule="auto"/>
              <w:rPr>
                <w:rFonts w:cs="Arial"/>
                <w:b w:val="0"/>
              </w:rPr>
            </w:pPr>
            <w:r w:rsidRPr="0060341E">
              <w:rPr>
                <w:rFonts w:cs="Arial"/>
                <w:b w:val="0"/>
              </w:rPr>
              <w:t xml:space="preserve">Environmental </w:t>
            </w:r>
            <w:r w:rsidR="00925209">
              <w:rPr>
                <w:rFonts w:cs="Arial"/>
                <w:b w:val="0"/>
              </w:rPr>
              <w:t xml:space="preserve">Quality </w:t>
            </w:r>
            <w:r w:rsidRPr="0060341E">
              <w:rPr>
                <w:rFonts w:cs="Arial"/>
                <w:b w:val="0"/>
              </w:rPr>
              <w:t>Management</w:t>
            </w:r>
          </w:p>
          <w:p w14:paraId="0F9E8269" w14:textId="77777777" w:rsidR="00310794" w:rsidRDefault="00925209" w:rsidP="001161DC">
            <w:pPr>
              <w:spacing w:line="360" w:lineRule="auto"/>
              <w:ind w:right="-5036"/>
              <w:rPr>
                <w:rFonts w:ascii="Arial Narrow" w:hAnsi="Arial Narrow" w:cs="Arial"/>
                <w:bCs/>
                <w:lang w:val="en-GB"/>
              </w:rPr>
            </w:pPr>
            <w:r w:rsidRPr="00310794">
              <w:rPr>
                <w:rFonts w:ascii="Arial Narrow" w:hAnsi="Arial Narrow" w:cs="Arial"/>
                <w:bCs/>
                <w:lang w:val="en-GB"/>
              </w:rPr>
              <w:t>Private Bag X9484</w:t>
            </w:r>
          </w:p>
          <w:p w14:paraId="4EFDA8F2" w14:textId="77777777" w:rsidR="00D842FE" w:rsidRPr="009B3352" w:rsidRDefault="00D842FE" w:rsidP="001161DC">
            <w:pPr>
              <w:spacing w:line="360" w:lineRule="auto"/>
              <w:ind w:right="-5036"/>
              <w:rPr>
                <w:rFonts w:ascii="Arial Narrow" w:hAnsi="Arial Narrow"/>
                <w:b/>
              </w:rPr>
            </w:pPr>
            <w:r w:rsidRPr="009B3352">
              <w:rPr>
                <w:rFonts w:ascii="Arial Narrow" w:hAnsi="Arial Narrow"/>
                <w:b/>
              </w:rPr>
              <w:t>POLOKWANE</w:t>
            </w:r>
          </w:p>
          <w:p w14:paraId="74472B98" w14:textId="77777777" w:rsidR="00D842FE" w:rsidRPr="009B3352" w:rsidDel="00424875" w:rsidRDefault="00D842FE" w:rsidP="001161DC">
            <w:pPr>
              <w:spacing w:line="360" w:lineRule="auto"/>
              <w:rPr>
                <w:b/>
              </w:rPr>
            </w:pPr>
            <w:r w:rsidRPr="009B3352">
              <w:rPr>
                <w:rFonts w:ascii="Arial Narrow" w:hAnsi="Arial Narrow"/>
              </w:rPr>
              <w:t>0700</w:t>
            </w:r>
          </w:p>
        </w:tc>
        <w:tc>
          <w:tcPr>
            <w:tcW w:w="2197" w:type="pct"/>
          </w:tcPr>
          <w:p w14:paraId="696064B2" w14:textId="77777777" w:rsidR="00D842FE" w:rsidRDefault="00D842FE" w:rsidP="001161DC">
            <w:pPr>
              <w:spacing w:line="360" w:lineRule="auto"/>
              <w:rPr>
                <w:rFonts w:ascii="Arial Narrow" w:hAnsi="Arial Narrow" w:cs="Arial"/>
                <w:lang w:val="en-GB"/>
              </w:rPr>
            </w:pPr>
            <w:r>
              <w:rPr>
                <w:rFonts w:ascii="Arial Narrow" w:hAnsi="Arial Narrow" w:cs="Arial"/>
                <w:b/>
                <w:u w:val="single"/>
                <w:lang w:val="en-GB"/>
              </w:rPr>
              <w:t>Physical A</w:t>
            </w:r>
            <w:r w:rsidRPr="009B3352">
              <w:rPr>
                <w:rFonts w:ascii="Arial Narrow" w:hAnsi="Arial Narrow" w:cs="Arial"/>
                <w:b/>
                <w:u w:val="single"/>
                <w:lang w:val="en-GB"/>
              </w:rPr>
              <w:t>ddress</w:t>
            </w:r>
            <w:r w:rsidRPr="009B3352">
              <w:rPr>
                <w:rFonts w:ascii="Arial Narrow" w:hAnsi="Arial Narrow" w:cs="Arial"/>
                <w:lang w:val="en-GB"/>
              </w:rPr>
              <w:t>:</w:t>
            </w:r>
          </w:p>
          <w:p w14:paraId="3203F1E2" w14:textId="77777777" w:rsidR="00D842FE" w:rsidRPr="009B3352" w:rsidRDefault="00925209" w:rsidP="001161DC">
            <w:pPr>
              <w:spacing w:line="360" w:lineRule="auto"/>
              <w:rPr>
                <w:rFonts w:ascii="Arial Narrow" w:hAnsi="Arial Narrow" w:cs="Arial"/>
                <w:lang w:val="en-GB"/>
              </w:rPr>
            </w:pPr>
            <w:r w:rsidRPr="00497590">
              <w:rPr>
                <w:rFonts w:ascii="Arial Narrow" w:hAnsi="Arial Narrow" w:cs="Arial"/>
                <w:lang w:val="en-GB"/>
              </w:rPr>
              <w:t>Systems &amp; Tools</w:t>
            </w:r>
            <w:r w:rsidDel="00925209">
              <w:rPr>
                <w:rFonts w:ascii="Arial Narrow" w:hAnsi="Arial Narrow" w:cs="Arial"/>
                <w:lang w:val="en-GB"/>
              </w:rPr>
              <w:t xml:space="preserve"> </w:t>
            </w:r>
            <w:r w:rsidR="00D842FE">
              <w:rPr>
                <w:rFonts w:ascii="Arial Narrow" w:hAnsi="Arial Narrow" w:cs="Arial"/>
                <w:lang w:val="en-GB"/>
              </w:rPr>
              <w:t xml:space="preserve">Office </w:t>
            </w:r>
          </w:p>
          <w:p w14:paraId="5C63302F" w14:textId="77777777" w:rsidR="00D842FE" w:rsidRPr="0060341E" w:rsidRDefault="00D842FE" w:rsidP="001161DC">
            <w:pPr>
              <w:pStyle w:val="BodyText"/>
              <w:spacing w:line="360" w:lineRule="auto"/>
              <w:rPr>
                <w:rFonts w:cs="Arial"/>
                <w:b w:val="0"/>
              </w:rPr>
            </w:pPr>
            <w:r w:rsidRPr="0060341E">
              <w:rPr>
                <w:rFonts w:cs="Arial"/>
                <w:b w:val="0"/>
              </w:rPr>
              <w:t>Ev</w:t>
            </w:r>
            <w:r w:rsidR="00925209">
              <w:rPr>
                <w:rFonts w:cs="Arial"/>
                <w:b w:val="0"/>
              </w:rPr>
              <w:t xml:space="preserve">ridiki Towers </w:t>
            </w:r>
            <w:r w:rsidRPr="0060341E">
              <w:rPr>
                <w:rFonts w:cs="Arial"/>
                <w:b w:val="0"/>
              </w:rPr>
              <w:t xml:space="preserve">Building  </w:t>
            </w:r>
          </w:p>
          <w:p w14:paraId="643C670B" w14:textId="6FBE9FD4" w:rsidR="00D842FE" w:rsidRPr="0060341E" w:rsidRDefault="00925209" w:rsidP="001161DC">
            <w:pPr>
              <w:pStyle w:val="BodyText"/>
              <w:spacing w:line="360" w:lineRule="auto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 xml:space="preserve">19 </w:t>
            </w:r>
            <w:proofErr w:type="spellStart"/>
            <w:r>
              <w:rPr>
                <w:rFonts w:cs="Arial"/>
                <w:b w:val="0"/>
              </w:rPr>
              <w:t>Biccard</w:t>
            </w:r>
            <w:proofErr w:type="spellEnd"/>
            <w:r>
              <w:rPr>
                <w:rFonts w:cs="Arial"/>
                <w:b w:val="0"/>
              </w:rPr>
              <w:t xml:space="preserve"> Street / 20 </w:t>
            </w:r>
            <w:r w:rsidR="003B4ACA">
              <w:rPr>
                <w:rFonts w:cs="Arial"/>
                <w:b w:val="0"/>
              </w:rPr>
              <w:t>H</w:t>
            </w:r>
            <w:r>
              <w:rPr>
                <w:rFonts w:cs="Arial"/>
                <w:b w:val="0"/>
              </w:rPr>
              <w:t xml:space="preserve">ans Van Rensburg </w:t>
            </w:r>
            <w:r w:rsidR="00D842FE" w:rsidRPr="0060341E">
              <w:rPr>
                <w:rFonts w:cs="Arial"/>
                <w:b w:val="0"/>
              </w:rPr>
              <w:t>Streets</w:t>
            </w:r>
          </w:p>
          <w:p w14:paraId="7C4A0761" w14:textId="77777777" w:rsidR="00D842FE" w:rsidRPr="00EB661C" w:rsidRDefault="00D842FE" w:rsidP="001161DC">
            <w:pPr>
              <w:pStyle w:val="Heading1"/>
              <w:spacing w:line="360" w:lineRule="auto"/>
              <w:jc w:val="left"/>
              <w:rPr>
                <w:rFonts w:ascii="Arial Narrow" w:hAnsi="Arial Narrow"/>
                <w:sz w:val="24"/>
              </w:rPr>
            </w:pPr>
            <w:r w:rsidRPr="00EB661C">
              <w:rPr>
                <w:rFonts w:ascii="Arial Narrow" w:hAnsi="Arial Narrow"/>
                <w:sz w:val="24"/>
              </w:rPr>
              <w:t>POLOKWANE</w:t>
            </w:r>
          </w:p>
          <w:p w14:paraId="3F0A1424" w14:textId="77777777" w:rsidR="00D842FE" w:rsidRPr="00EB661C" w:rsidRDefault="00D842FE" w:rsidP="001161DC">
            <w:pPr>
              <w:pStyle w:val="Heading1"/>
              <w:spacing w:line="360" w:lineRule="auto"/>
              <w:jc w:val="left"/>
              <w:rPr>
                <w:rFonts w:ascii="Arial Narrow" w:hAnsi="Arial Narrow"/>
                <w:sz w:val="24"/>
                <w:lang w:val="en-GB"/>
              </w:rPr>
            </w:pPr>
            <w:r w:rsidRPr="00EB661C">
              <w:rPr>
                <w:rFonts w:ascii="Arial Narrow" w:hAnsi="Arial Narrow"/>
                <w:b w:val="0"/>
                <w:sz w:val="24"/>
              </w:rPr>
              <w:t>0699</w:t>
            </w:r>
            <w:r w:rsidRPr="00EB661C">
              <w:rPr>
                <w:b w:val="0"/>
                <w:sz w:val="24"/>
              </w:rPr>
              <w:t xml:space="preserve"> </w:t>
            </w:r>
          </w:p>
        </w:tc>
      </w:tr>
      <w:tr w:rsidR="00D842FE" w:rsidRPr="00126566" w14:paraId="63A65F89" w14:textId="77777777" w:rsidTr="00FD6881">
        <w:trPr>
          <w:trHeight w:val="1367"/>
        </w:trPr>
        <w:tc>
          <w:tcPr>
            <w:tcW w:w="5000" w:type="pct"/>
            <w:gridSpan w:val="2"/>
          </w:tcPr>
          <w:p w14:paraId="020E3EE9" w14:textId="77777777" w:rsidR="00D842FE" w:rsidRPr="009B3352" w:rsidRDefault="00D842FE" w:rsidP="00FD6881">
            <w:pPr>
              <w:spacing w:line="276" w:lineRule="auto"/>
              <w:jc w:val="both"/>
              <w:rPr>
                <w:rFonts w:ascii="Arial Narrow" w:hAnsi="Arial Narrow" w:cs="Arial"/>
                <w:b/>
                <w:lang w:val="en-GB"/>
              </w:rPr>
            </w:pPr>
            <w:r w:rsidRPr="009B3352">
              <w:rPr>
                <w:rFonts w:ascii="Arial Narrow" w:hAnsi="Arial Narrow" w:cs="Arial"/>
                <w:b/>
                <w:lang w:val="en-GB"/>
              </w:rPr>
              <w:t>Queries should be directed to the</w:t>
            </w:r>
            <w:r w:rsidR="00925209">
              <w:rPr>
                <w:rFonts w:ascii="Arial Narrow" w:hAnsi="Arial Narrow" w:cs="Arial"/>
                <w:b/>
                <w:lang w:val="en-GB"/>
              </w:rPr>
              <w:t xml:space="preserve"> Systems &amp; Tools</w:t>
            </w:r>
            <w:r w:rsidR="004B1F40">
              <w:rPr>
                <w:rFonts w:ascii="Arial Narrow" w:hAnsi="Arial Narrow" w:cs="Arial"/>
                <w:b/>
                <w:lang w:val="en-GB"/>
              </w:rPr>
              <w:t xml:space="preserve"> </w:t>
            </w:r>
            <w:r w:rsidRPr="009B3352">
              <w:rPr>
                <w:rFonts w:ascii="Arial Narrow" w:hAnsi="Arial Narrow" w:cs="Arial"/>
                <w:b/>
                <w:lang w:val="en-GB"/>
              </w:rPr>
              <w:t xml:space="preserve">Office: Environmental </w:t>
            </w:r>
            <w:r w:rsidR="00925209">
              <w:rPr>
                <w:rFonts w:ascii="Arial Narrow" w:hAnsi="Arial Narrow" w:cs="Arial"/>
                <w:b/>
                <w:lang w:val="en-GB"/>
              </w:rPr>
              <w:t>Quality</w:t>
            </w:r>
            <w:r w:rsidR="00925209" w:rsidRPr="009B3352">
              <w:rPr>
                <w:rFonts w:ascii="Arial Narrow" w:hAnsi="Arial Narrow" w:cs="Arial"/>
                <w:b/>
                <w:lang w:val="en-GB"/>
              </w:rPr>
              <w:t xml:space="preserve"> </w:t>
            </w:r>
            <w:r w:rsidR="00237D4E" w:rsidRPr="009B3352">
              <w:rPr>
                <w:rFonts w:ascii="Arial Narrow" w:hAnsi="Arial Narrow" w:cs="Arial"/>
                <w:b/>
                <w:lang w:val="en-GB"/>
              </w:rPr>
              <w:t>Management: -</w:t>
            </w:r>
          </w:p>
          <w:p w14:paraId="779012E3" w14:textId="77777777" w:rsidR="00ED5926" w:rsidRDefault="00ED5926" w:rsidP="00ED5926">
            <w:pPr>
              <w:spacing w:line="276" w:lineRule="auto"/>
              <w:rPr>
                <w:rFonts w:ascii="Arial Narrow" w:hAnsi="Arial Narrow" w:cs="Arial"/>
                <w:b/>
                <w:lang w:val="en-GB"/>
              </w:rPr>
            </w:pPr>
          </w:p>
          <w:p w14:paraId="6D31742D" w14:textId="77777777" w:rsidR="0061250F" w:rsidRPr="009B3352" w:rsidRDefault="0061250F" w:rsidP="0061250F">
            <w:pPr>
              <w:spacing w:line="276" w:lineRule="auto"/>
              <w:rPr>
                <w:rFonts w:ascii="Arial Narrow" w:hAnsi="Arial Narrow" w:cs="Arial"/>
                <w:lang w:val="en-GB"/>
              </w:rPr>
            </w:pPr>
            <w:r w:rsidRPr="009B3352">
              <w:rPr>
                <w:rFonts w:ascii="Arial Narrow" w:hAnsi="Arial Narrow" w:cs="Arial"/>
                <w:b/>
                <w:lang w:val="en-GB"/>
              </w:rPr>
              <w:t>For attention:</w:t>
            </w:r>
            <w:r w:rsidRPr="009B3352">
              <w:rPr>
                <w:rFonts w:ascii="Arial Narrow" w:hAnsi="Arial Narrow" w:cs="Arial"/>
                <w:lang w:val="en-GB"/>
              </w:rPr>
              <w:t xml:space="preserve"> Mr E V</w:t>
            </w:r>
            <w:r>
              <w:rPr>
                <w:rFonts w:ascii="Arial Narrow" w:hAnsi="Arial Narrow" w:cs="Arial"/>
                <w:lang w:val="en-GB"/>
              </w:rPr>
              <w:t xml:space="preserve"> </w:t>
            </w:r>
            <w:r w:rsidRPr="009B3352">
              <w:rPr>
                <w:rFonts w:ascii="Arial Narrow" w:hAnsi="Arial Narrow" w:cs="Arial"/>
                <w:lang w:val="en-GB"/>
              </w:rPr>
              <w:t>Maluleke</w:t>
            </w:r>
            <w:r>
              <w:rPr>
                <w:rFonts w:ascii="Arial Narrow" w:hAnsi="Arial Narrow" w:cs="Arial"/>
                <w:lang w:val="en-GB"/>
              </w:rPr>
              <w:t xml:space="preserve"> / Ms Letsoalo MJ / Malatji MM</w:t>
            </w:r>
          </w:p>
          <w:p w14:paraId="1D42CE9F" w14:textId="77777777" w:rsidR="0061250F" w:rsidRPr="00FD6881" w:rsidRDefault="0061250F" w:rsidP="0061250F">
            <w:pPr>
              <w:tabs>
                <w:tab w:val="left" w:pos="1310"/>
              </w:tabs>
              <w:spacing w:line="276" w:lineRule="auto"/>
              <w:ind w:left="1310" w:hanging="1310"/>
              <w:rPr>
                <w:rFonts w:ascii="Arial Narrow" w:hAnsi="Arial Narrow"/>
                <w:b/>
                <w:lang w:val="fr-FR"/>
              </w:rPr>
            </w:pPr>
            <w:proofErr w:type="gramStart"/>
            <w:r w:rsidRPr="00FD6881">
              <w:rPr>
                <w:rFonts w:ascii="Arial Narrow" w:hAnsi="Arial Narrow"/>
                <w:b/>
                <w:lang w:val="fr-FR"/>
              </w:rPr>
              <w:t>Tel:</w:t>
            </w:r>
            <w:proofErr w:type="gramEnd"/>
            <w:r w:rsidRPr="00FD6881">
              <w:rPr>
                <w:rFonts w:ascii="Arial Narrow" w:hAnsi="Arial Narrow"/>
                <w:b/>
                <w:lang w:val="fr-FR"/>
              </w:rPr>
              <w:t xml:space="preserve">              </w:t>
            </w:r>
            <w:proofErr w:type="gramStart"/>
            <w:r w:rsidRPr="00FD6881">
              <w:rPr>
                <w:rFonts w:ascii="Arial Narrow" w:hAnsi="Arial Narrow"/>
                <w:b/>
                <w:lang w:val="fr-FR"/>
              </w:rPr>
              <w:t xml:space="preserve">   </w:t>
            </w:r>
            <w:r w:rsidRPr="00FD6881">
              <w:rPr>
                <w:rFonts w:ascii="Arial Narrow" w:hAnsi="Arial Narrow"/>
                <w:lang w:val="fr-FR"/>
              </w:rPr>
              <w:t>(</w:t>
            </w:r>
            <w:proofErr w:type="gramEnd"/>
            <w:r w:rsidRPr="00FD6881">
              <w:rPr>
                <w:rFonts w:ascii="Arial Narrow" w:hAnsi="Arial Narrow"/>
                <w:lang w:val="fr-FR"/>
              </w:rPr>
              <w:t>015) 293 8439 / 015 293 8558 / 015 293 8616</w:t>
            </w:r>
          </w:p>
          <w:p w14:paraId="26FD6F5F" w14:textId="77777777" w:rsidR="00D842FE" w:rsidRPr="00FD6881" w:rsidRDefault="0061250F" w:rsidP="00310794">
            <w:pPr>
              <w:spacing w:line="276" w:lineRule="auto"/>
              <w:rPr>
                <w:rFonts w:ascii="Arial Narrow" w:hAnsi="Arial Narrow" w:cs="Arial"/>
                <w:b/>
                <w:caps/>
                <w:lang w:val="fr-FR"/>
              </w:rPr>
            </w:pPr>
            <w:proofErr w:type="gramStart"/>
            <w:r w:rsidRPr="00FD6881">
              <w:rPr>
                <w:rFonts w:ascii="Arial Narrow" w:hAnsi="Arial Narrow"/>
                <w:b/>
                <w:lang w:val="fr-FR"/>
              </w:rPr>
              <w:t>Email:</w:t>
            </w:r>
            <w:proofErr w:type="gramEnd"/>
            <w:r w:rsidRPr="00FD6881">
              <w:rPr>
                <w:rFonts w:ascii="Arial Narrow" w:hAnsi="Arial Narrow"/>
                <w:b/>
                <w:lang w:val="fr-FR"/>
              </w:rPr>
              <w:t xml:space="preserve">             </w:t>
            </w:r>
            <w:hyperlink r:id="rId12" w:history="1">
              <w:r w:rsidRPr="00FD6881">
                <w:rPr>
                  <w:rStyle w:val="Hyperlink"/>
                  <w:rFonts w:ascii="Arial Narrow" w:hAnsi="Arial Narrow" w:cs="Arial"/>
                  <w:lang w:val="fr-FR"/>
                </w:rPr>
                <w:t>malulekeev</w:t>
              </w:r>
              <w:r w:rsidRPr="00FD6881">
                <w:rPr>
                  <w:rStyle w:val="Hyperlink"/>
                  <w:rFonts w:ascii="Arial Narrow" w:hAnsi="Arial Narrow"/>
                  <w:lang w:val="fr-FR"/>
                </w:rPr>
                <w:t>@ledet.gov.za</w:t>
              </w:r>
            </w:hyperlink>
            <w:r w:rsidRPr="00FD6881">
              <w:rPr>
                <w:rStyle w:val="Hyperlink"/>
                <w:rFonts w:ascii="Arial Narrow" w:hAnsi="Arial Narrow"/>
                <w:lang w:val="fr-FR"/>
              </w:rPr>
              <w:t xml:space="preserve"> / </w:t>
            </w:r>
            <w:hyperlink r:id="rId13" w:history="1">
              <w:r w:rsidRPr="00FD6881">
                <w:rPr>
                  <w:rStyle w:val="Hyperlink"/>
                  <w:rFonts w:ascii="Arial Narrow" w:hAnsi="Arial Narrow" w:cs="Arial"/>
                  <w:lang w:val="fr-FR"/>
                </w:rPr>
                <w:t>LetsoaloMJ@ledet.gov.za</w:t>
              </w:r>
            </w:hyperlink>
            <w:r w:rsidRPr="00FD6881">
              <w:rPr>
                <w:rFonts w:ascii="Arial Narrow" w:hAnsi="Arial Narrow" w:cs="Arial"/>
                <w:lang w:val="fr-FR"/>
              </w:rPr>
              <w:t xml:space="preserve"> / </w:t>
            </w:r>
            <w:hyperlink r:id="rId14" w:history="1">
              <w:r w:rsidRPr="00FD6881">
                <w:rPr>
                  <w:rStyle w:val="Hyperlink"/>
                  <w:rFonts w:ascii="Arial Narrow" w:hAnsi="Arial Narrow" w:cs="Arial"/>
                  <w:lang w:val="fr-FR"/>
                </w:rPr>
                <w:t>malatjimm@ledet.gov.za</w:t>
              </w:r>
            </w:hyperlink>
          </w:p>
        </w:tc>
      </w:tr>
    </w:tbl>
    <w:p w14:paraId="00ABE450" w14:textId="77777777" w:rsidR="00D842FE" w:rsidRPr="00FD6881" w:rsidRDefault="00D842FE" w:rsidP="00D842FE">
      <w:pPr>
        <w:spacing w:line="360" w:lineRule="auto"/>
        <w:jc w:val="both"/>
        <w:rPr>
          <w:rFonts w:ascii="Arial Narrow" w:hAnsi="Arial Narrow"/>
          <w:b/>
          <w:lang w:val="fr-FR"/>
        </w:rPr>
      </w:pPr>
    </w:p>
    <w:p w14:paraId="53855D4D" w14:textId="77777777" w:rsidR="00D842FE" w:rsidRDefault="00D842FE" w:rsidP="00ED5926">
      <w:pPr>
        <w:jc w:val="both"/>
        <w:rPr>
          <w:rFonts w:ascii="Arial Narrow" w:hAnsi="Arial Narrow"/>
          <w:b/>
        </w:rPr>
      </w:pPr>
      <w:r w:rsidRPr="009B3352">
        <w:rPr>
          <w:rFonts w:ascii="Arial Narrow" w:hAnsi="Arial Narrow"/>
          <w:b/>
        </w:rPr>
        <w:t xml:space="preserve">View the Department’s website at </w:t>
      </w:r>
      <w:hyperlink r:id="rId15" w:history="1">
        <w:r w:rsidRPr="00D842FE">
          <w:rPr>
            <w:rStyle w:val="Hyperlink"/>
            <w:rFonts w:ascii="Arial Narrow" w:hAnsi="Arial Narrow"/>
            <w:b/>
          </w:rPr>
          <w:t>http://www.ledet.gov.za/</w:t>
        </w:r>
      </w:hyperlink>
      <w:r w:rsidRPr="009B3352">
        <w:rPr>
          <w:rFonts w:ascii="Arial Narrow" w:hAnsi="Arial Narrow"/>
          <w:b/>
        </w:rPr>
        <w:t xml:space="preserve"> for the latest version of the documents.</w:t>
      </w:r>
    </w:p>
    <w:p w14:paraId="3E5924CB" w14:textId="77777777" w:rsidR="00E36561" w:rsidRDefault="00E36561" w:rsidP="00D842FE">
      <w:pPr>
        <w:pStyle w:val="BodyText"/>
        <w:rPr>
          <w:caps/>
          <w:sz w:val="22"/>
          <w:szCs w:val="22"/>
          <w:lang w:val="en-ZA"/>
        </w:rPr>
      </w:pPr>
    </w:p>
    <w:p w14:paraId="7CE56712" w14:textId="77777777" w:rsidR="00D842FE" w:rsidRPr="00D842FE" w:rsidRDefault="00D842FE" w:rsidP="00D842FE">
      <w:pPr>
        <w:pStyle w:val="BodyText"/>
        <w:rPr>
          <w:caps/>
          <w:sz w:val="22"/>
          <w:szCs w:val="22"/>
          <w:lang w:val="en-ZA"/>
        </w:rPr>
      </w:pPr>
      <w:r w:rsidRPr="00D842FE">
        <w:rPr>
          <w:caps/>
          <w:sz w:val="22"/>
          <w:szCs w:val="22"/>
          <w:lang w:val="en-ZA"/>
        </w:rPr>
        <w:t>FEES</w:t>
      </w:r>
    </w:p>
    <w:p w14:paraId="07B009E4" w14:textId="77777777" w:rsidR="00D842FE" w:rsidRDefault="00D842FE" w:rsidP="00D842FE">
      <w:pPr>
        <w:ind w:left="284"/>
        <w:rPr>
          <w:rFonts w:ascii="Arial Narrow" w:hAnsi="Arial Narrow" w:cs="Arial"/>
          <w:b/>
          <w:lang w:val="en-GB"/>
        </w:rPr>
      </w:pPr>
    </w:p>
    <w:p w14:paraId="0778161F" w14:textId="77777777" w:rsidR="00D842FE" w:rsidRPr="00D842FE" w:rsidRDefault="00D842FE" w:rsidP="00D842FE">
      <w:pPr>
        <w:pStyle w:val="BodyText"/>
        <w:rPr>
          <w:u w:val="single"/>
        </w:rPr>
      </w:pPr>
      <w:r w:rsidRPr="00D842FE">
        <w:rPr>
          <w:u w:val="single"/>
        </w:rPr>
        <w:t>The Department of Economic Development, Environmental and Tourism details for the payment of application fees</w:t>
      </w:r>
    </w:p>
    <w:p w14:paraId="24F54FC5" w14:textId="77777777" w:rsidR="00D842FE" w:rsidRDefault="00D842FE" w:rsidP="00D842FE">
      <w:pPr>
        <w:pStyle w:val="BodyText"/>
        <w:rPr>
          <w:b w:val="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2"/>
      </w:tblGrid>
      <w:tr w:rsidR="00D842FE" w:rsidRPr="00FD6DA0" w14:paraId="7C54D347" w14:textId="77777777" w:rsidTr="00FD688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0E5B" w14:textId="77777777" w:rsidR="00D842FE" w:rsidRPr="00FD6DA0" w:rsidRDefault="00D842FE" w:rsidP="001161DC">
            <w:pPr>
              <w:spacing w:line="276" w:lineRule="auto"/>
              <w:ind w:right="-5036"/>
              <w:rPr>
                <w:rFonts w:ascii="Arial Narrow" w:hAnsi="Arial Narrow" w:cs="Arial"/>
                <w:b/>
                <w:lang w:val="en-GB"/>
              </w:rPr>
            </w:pPr>
            <w:r w:rsidRPr="00FD6DA0">
              <w:rPr>
                <w:rFonts w:ascii="Arial Narrow" w:hAnsi="Arial Narrow" w:cs="Arial"/>
                <w:b/>
                <w:lang w:val="en-GB"/>
              </w:rPr>
              <w:t>Banking details:</w:t>
            </w:r>
          </w:p>
          <w:p w14:paraId="53EDB870" w14:textId="77777777" w:rsidR="00D842FE" w:rsidRDefault="00D842FE" w:rsidP="001161DC">
            <w:pPr>
              <w:spacing w:line="276" w:lineRule="auto"/>
              <w:rPr>
                <w:rFonts w:ascii="Arial Narrow" w:hAnsi="Arial Narrow"/>
                <w:b/>
              </w:rPr>
            </w:pPr>
          </w:p>
          <w:p w14:paraId="61C9726F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Bank Name:</w:t>
            </w:r>
            <w:r>
              <w:rPr>
                <w:rFonts w:ascii="Arial Narrow" w:hAnsi="Arial Narrow"/>
                <w:b/>
                <w:color w:val="000000"/>
              </w:rPr>
              <w:tab/>
            </w:r>
            <w:r>
              <w:rPr>
                <w:rFonts w:ascii="Arial Narrow" w:hAnsi="Arial Narrow"/>
                <w:b/>
                <w:color w:val="000000"/>
              </w:rPr>
              <w:tab/>
              <w:t>STANDARD</w:t>
            </w:r>
            <w:r w:rsidRPr="001028A1">
              <w:rPr>
                <w:rFonts w:ascii="Arial Narrow" w:hAnsi="Arial Narrow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>BANK</w:t>
            </w:r>
          </w:p>
          <w:p w14:paraId="0837ECB0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Account Holder: </w:t>
            </w:r>
            <w:r>
              <w:rPr>
                <w:rFonts w:ascii="Arial Narrow" w:hAnsi="Arial Narrow"/>
                <w:b/>
                <w:color w:val="000000"/>
              </w:rPr>
              <w:tab/>
              <w:t>PMG ECONOMIC DEVELOPMENT</w:t>
            </w:r>
          </w:p>
          <w:p w14:paraId="647FBFAD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Branch Name: </w:t>
            </w:r>
            <w:r>
              <w:rPr>
                <w:rFonts w:ascii="Arial Narrow" w:hAnsi="Arial Narrow"/>
                <w:b/>
                <w:color w:val="000000"/>
              </w:rPr>
              <w:tab/>
            </w:r>
            <w:r>
              <w:rPr>
                <w:rFonts w:ascii="Arial Narrow" w:hAnsi="Arial Narrow"/>
                <w:b/>
                <w:color w:val="000000"/>
              </w:rPr>
              <w:tab/>
              <w:t>POLOKWANE</w:t>
            </w:r>
            <w:r w:rsidRPr="001028A1">
              <w:rPr>
                <w:rFonts w:ascii="Arial Narrow" w:hAnsi="Arial Narrow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>SQUARE</w:t>
            </w:r>
          </w:p>
          <w:p w14:paraId="13E94257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Account Number: </w:t>
            </w:r>
            <w:r>
              <w:rPr>
                <w:rFonts w:ascii="Arial Narrow" w:hAnsi="Arial Narrow"/>
                <w:b/>
                <w:color w:val="000000"/>
              </w:rPr>
              <w:tab/>
              <w:t>061834416</w:t>
            </w:r>
          </w:p>
          <w:p w14:paraId="76A2CC0F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Branch Code: </w:t>
            </w:r>
            <w:r>
              <w:rPr>
                <w:rFonts w:ascii="Arial Narrow" w:hAnsi="Arial Narrow"/>
                <w:b/>
                <w:color w:val="000000"/>
              </w:rPr>
              <w:tab/>
            </w:r>
            <w:r>
              <w:rPr>
                <w:rFonts w:ascii="Arial Narrow" w:hAnsi="Arial Narrow"/>
                <w:b/>
                <w:color w:val="000000"/>
              </w:rPr>
              <w:tab/>
              <w:t>052548</w:t>
            </w:r>
          </w:p>
          <w:p w14:paraId="5E7B4E17" w14:textId="77777777" w:rsidR="00F43959" w:rsidRDefault="00F43959" w:rsidP="001028A1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Account Type: </w:t>
            </w:r>
            <w:r>
              <w:rPr>
                <w:rFonts w:ascii="Arial Narrow" w:hAnsi="Arial Narrow"/>
                <w:b/>
                <w:color w:val="000000"/>
              </w:rPr>
              <w:tab/>
            </w:r>
            <w:r>
              <w:rPr>
                <w:rFonts w:ascii="Arial Narrow" w:hAnsi="Arial Narrow"/>
                <w:b/>
                <w:color w:val="000000"/>
              </w:rPr>
              <w:tab/>
              <w:t>BUSINESS CURRENT ACCOUNT</w:t>
            </w:r>
          </w:p>
          <w:p w14:paraId="3B6F9EE6" w14:textId="77777777" w:rsidR="00F43959" w:rsidRDefault="00F43959" w:rsidP="001161DC">
            <w:pPr>
              <w:spacing w:line="276" w:lineRule="auto"/>
              <w:rPr>
                <w:rFonts w:ascii="Arial Narrow" w:hAnsi="Arial Narrow"/>
                <w:b/>
                <w:color w:val="000000"/>
              </w:rPr>
            </w:pPr>
          </w:p>
          <w:p w14:paraId="746D9CF1" w14:textId="5218E5FA" w:rsidR="00310794" w:rsidRPr="00FD6DA0" w:rsidRDefault="00310794" w:rsidP="00FD6881">
            <w:pPr>
              <w:spacing w:line="276" w:lineRule="auto"/>
              <w:rPr>
                <w:rFonts w:ascii="Arial Narrow" w:hAnsi="Arial Narrow" w:cs="Arial"/>
                <w:lang w:val="en-GB"/>
              </w:rPr>
            </w:pPr>
            <w:r>
              <w:rPr>
                <w:rFonts w:ascii="Arial Narrow" w:hAnsi="Arial Narrow" w:cs="Arial"/>
                <w:b/>
                <w:lang w:val="en-GB"/>
              </w:rPr>
              <w:t>P</w:t>
            </w:r>
            <w:r w:rsidR="00D842FE" w:rsidRPr="00FD6DA0">
              <w:rPr>
                <w:rFonts w:ascii="Arial Narrow" w:hAnsi="Arial Narrow" w:cs="Arial"/>
                <w:b/>
                <w:lang w:val="en-GB"/>
              </w:rPr>
              <w:t>roof of payment to</w:t>
            </w:r>
            <w:r>
              <w:rPr>
                <w:rFonts w:ascii="Arial Narrow" w:hAnsi="Arial Narrow" w:cs="Arial"/>
                <w:b/>
                <w:lang w:val="en-GB"/>
              </w:rPr>
              <w:t xml:space="preserve"> be attached to the application form</w:t>
            </w:r>
          </w:p>
          <w:p w14:paraId="2C2AADA8" w14:textId="77777777" w:rsidR="00D842FE" w:rsidRPr="00D842FE" w:rsidRDefault="00D842FE" w:rsidP="001161DC">
            <w:pPr>
              <w:spacing w:line="276" w:lineRule="auto"/>
              <w:rPr>
                <w:rFonts w:ascii="Arial Narrow" w:hAnsi="Arial Narrow"/>
                <w:lang w:val="en-ZA"/>
              </w:rPr>
            </w:pPr>
          </w:p>
        </w:tc>
      </w:tr>
    </w:tbl>
    <w:p w14:paraId="5D3A5569" w14:textId="77777777" w:rsidR="00D842FE" w:rsidRPr="00FD6DA0" w:rsidRDefault="00D842FE" w:rsidP="00D842FE">
      <w:pPr>
        <w:rPr>
          <w:rFonts w:ascii="Arial Narrow" w:hAnsi="Arial Narrow" w:cs="Arial"/>
          <w:lang w:val="en-ZA"/>
        </w:rPr>
      </w:pPr>
    </w:p>
    <w:p w14:paraId="21EB787C" w14:textId="77777777" w:rsidR="00D842FE" w:rsidRPr="00FD6DA0" w:rsidRDefault="00D842FE" w:rsidP="00D842FE">
      <w:pPr>
        <w:rPr>
          <w:rFonts w:ascii="Arial Narrow" w:hAnsi="Arial Narrow" w:cs="Arial"/>
        </w:rPr>
      </w:pPr>
      <w:r w:rsidRPr="00FD6DA0">
        <w:rPr>
          <w:rFonts w:ascii="Arial Narrow" w:hAnsi="Arial Narrow" w:cs="Arial"/>
        </w:rPr>
        <w:t>Exclusions:</w:t>
      </w:r>
    </w:p>
    <w:p w14:paraId="6179F0A1" w14:textId="77777777" w:rsidR="00D842FE" w:rsidRPr="00FD6DA0" w:rsidRDefault="00D842FE" w:rsidP="00D842FE">
      <w:pPr>
        <w:rPr>
          <w:rFonts w:ascii="Arial Narrow" w:hAnsi="Arial Narrow" w:cs="Arial"/>
        </w:rPr>
      </w:pPr>
    </w:p>
    <w:p w14:paraId="1E114A8D" w14:textId="77777777" w:rsidR="00D842FE" w:rsidRPr="00FD6DA0" w:rsidRDefault="00D842FE" w:rsidP="00D842FE">
      <w:pPr>
        <w:rPr>
          <w:rFonts w:ascii="Arial Narrow" w:hAnsi="Arial Narrow" w:cs="Tahoma"/>
          <w:b/>
          <w:u w:val="single"/>
        </w:rPr>
      </w:pPr>
      <w:r w:rsidRPr="00FD6DA0">
        <w:rPr>
          <w:rFonts w:ascii="Arial Narrow" w:hAnsi="Arial Narrow" w:cs="Tahoma"/>
          <w:b/>
          <w:u w:val="single"/>
        </w:rPr>
        <w:t>An applicant is excluded from paying fees if:</w:t>
      </w:r>
    </w:p>
    <w:p w14:paraId="1865B295" w14:textId="77777777" w:rsidR="00D842FE" w:rsidRPr="00FD6DA0" w:rsidRDefault="00D842FE" w:rsidP="00D842FE">
      <w:pPr>
        <w:rPr>
          <w:rFonts w:ascii="Arial Narrow" w:hAnsi="Arial Narrow" w:cs="Tahoma"/>
          <w:b/>
          <w:u w:val="single"/>
        </w:rPr>
      </w:pPr>
    </w:p>
    <w:p w14:paraId="1080A9D1" w14:textId="77777777" w:rsidR="00D842FE" w:rsidRPr="00FD6DA0" w:rsidRDefault="00D842FE" w:rsidP="00D842FE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rFonts w:ascii="Arial Narrow" w:hAnsi="Arial Narrow" w:cs="Tahoma"/>
        </w:rPr>
      </w:pPr>
      <w:r w:rsidRPr="00FD6DA0">
        <w:rPr>
          <w:rFonts w:ascii="Arial Narrow" w:hAnsi="Arial Narrow" w:cs="Arial"/>
        </w:rPr>
        <w:t>The activity entails the rehabilitation of wetlands;</w:t>
      </w:r>
      <w:r w:rsidRPr="00FD6DA0">
        <w:rPr>
          <w:rFonts w:ascii="Arial Narrow" w:hAnsi="Arial Narrow" w:cs="Arial"/>
          <w:lang w:val="en-GB"/>
        </w:rPr>
        <w:t xml:space="preserve"> </w:t>
      </w:r>
    </w:p>
    <w:p w14:paraId="32FF666E" w14:textId="77777777" w:rsidR="00D842FE" w:rsidRPr="00FD6DA0" w:rsidRDefault="00D842FE" w:rsidP="00D842FE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rFonts w:ascii="Arial Narrow" w:hAnsi="Arial Narrow" w:cs="Tahoma"/>
        </w:rPr>
      </w:pPr>
      <w:r w:rsidRPr="00FD6DA0">
        <w:rPr>
          <w:rFonts w:ascii="Arial Narrow" w:hAnsi="Arial Narrow" w:cs="Arial"/>
        </w:rPr>
        <w:t xml:space="preserve">The activity is a </w:t>
      </w:r>
      <w:proofErr w:type="gramStart"/>
      <w:r w:rsidRPr="00FD6DA0">
        <w:rPr>
          <w:rFonts w:ascii="Arial Narrow" w:hAnsi="Arial Narrow" w:cs="Arial"/>
        </w:rPr>
        <w:t>community based</w:t>
      </w:r>
      <w:proofErr w:type="gramEnd"/>
      <w:r w:rsidRPr="00FD6DA0">
        <w:rPr>
          <w:rFonts w:ascii="Arial Narrow" w:hAnsi="Arial Narrow" w:cs="Arial"/>
        </w:rPr>
        <w:t xml:space="preserve"> project funded by a government grant; or</w:t>
      </w:r>
    </w:p>
    <w:p w14:paraId="0B0969F3" w14:textId="77777777" w:rsidR="00D842FE" w:rsidRPr="00FD6DA0" w:rsidRDefault="00D842FE" w:rsidP="00D842FE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rFonts w:ascii="Arial Narrow" w:hAnsi="Arial Narrow" w:cs="Arial"/>
        </w:rPr>
      </w:pPr>
      <w:r w:rsidRPr="00FD6DA0">
        <w:rPr>
          <w:rFonts w:ascii="Arial Narrow" w:hAnsi="Arial Narrow" w:cs="Arial"/>
        </w:rPr>
        <w:t>The applicant is an organ of state.</w:t>
      </w:r>
    </w:p>
    <w:p w14:paraId="0332368B" w14:textId="77777777" w:rsidR="00D842FE" w:rsidRPr="00FD6DA0" w:rsidRDefault="00D842FE" w:rsidP="00D842FE">
      <w:pPr>
        <w:rPr>
          <w:rFonts w:ascii="Arial Narrow" w:hAnsi="Arial Narrow" w:cs="Arial"/>
        </w:rPr>
      </w:pPr>
    </w:p>
    <w:p w14:paraId="38632CDE" w14:textId="77777777" w:rsidR="00D842FE" w:rsidRPr="00FD6DA0" w:rsidRDefault="00D842FE" w:rsidP="00D842FE">
      <w:pPr>
        <w:rPr>
          <w:rFonts w:ascii="Arial Narrow" w:hAnsi="Arial Narrow" w:cs="Tahoma"/>
          <w:b/>
          <w:lang w:val="en-ZA"/>
        </w:rPr>
      </w:pPr>
      <w:r w:rsidRPr="00FD6DA0">
        <w:rPr>
          <w:rFonts w:ascii="Arial Narrow" w:hAnsi="Arial Narrow" w:cs="Tahoma"/>
          <w:b/>
        </w:rPr>
        <w:t xml:space="preserve">Applicants are required to tick the appropriate box below and ensure that the application form is accompanied by proof of payment OR proof and motivation if an exclusion applies:  </w:t>
      </w:r>
    </w:p>
    <w:p w14:paraId="4FBD073C" w14:textId="77777777" w:rsidR="00D842FE" w:rsidRPr="00FD6DA0" w:rsidRDefault="00D842FE" w:rsidP="00D842FE">
      <w:pPr>
        <w:rPr>
          <w:rFonts w:ascii="Arial Narrow" w:hAnsi="Arial Narrow" w:cs="Tahoma"/>
          <w:b/>
        </w:rPr>
      </w:pPr>
    </w:p>
    <w:tbl>
      <w:tblPr>
        <w:tblpPr w:leftFromText="180" w:rightFromText="180" w:vertAnchor="text" w:horzAnchor="page" w:tblpX="6583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</w:tblGrid>
      <w:tr w:rsidR="00D842FE" w:rsidRPr="00140720" w14:paraId="10E1CC6B" w14:textId="77777777" w:rsidTr="001161DC">
        <w:trPr>
          <w:trHeight w:val="161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5753" w14:textId="77777777" w:rsidR="00D842FE" w:rsidRPr="00140720" w:rsidRDefault="00D842FE" w:rsidP="001161DC">
            <w:pPr>
              <w:rPr>
                <w:rFonts w:ascii="Arial Narrow" w:hAnsi="Arial Narrow" w:cs="Tahoma"/>
                <w:b/>
              </w:rPr>
            </w:pPr>
          </w:p>
        </w:tc>
      </w:tr>
    </w:tbl>
    <w:p w14:paraId="416BE05D" w14:textId="77777777" w:rsidR="00D842FE" w:rsidRPr="00FD6DA0" w:rsidRDefault="00D842FE" w:rsidP="00D842FE">
      <w:pPr>
        <w:rPr>
          <w:rFonts w:ascii="Arial Narrow" w:hAnsi="Arial Narrow" w:cs="Tahoma"/>
        </w:rPr>
      </w:pPr>
      <w:r w:rsidRPr="00FD6DA0">
        <w:rPr>
          <w:rFonts w:ascii="Arial Narrow" w:hAnsi="Arial Narrow"/>
        </w:rPr>
        <w:t>                                                  </w:t>
      </w:r>
      <w:r w:rsidRPr="00FD6DA0">
        <w:rPr>
          <w:rFonts w:ascii="Arial Narrow" w:hAnsi="Arial Narrow" w:cs="Tahoma"/>
        </w:rPr>
        <w:t xml:space="preserve">Proof attached    </w:t>
      </w:r>
    </w:p>
    <w:p w14:paraId="628B322A" w14:textId="77777777" w:rsidR="00D842FE" w:rsidRPr="00FD6DA0" w:rsidRDefault="00D842FE" w:rsidP="00D842FE">
      <w:pPr>
        <w:rPr>
          <w:rFonts w:ascii="Arial Narrow" w:hAnsi="Arial Narrow" w:cs="Tahoma"/>
          <w:b/>
        </w:rPr>
      </w:pPr>
    </w:p>
    <w:tbl>
      <w:tblPr>
        <w:tblpPr w:leftFromText="180" w:rightFromText="180" w:vertAnchor="text" w:horzAnchor="page" w:tblpX="6613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</w:tblGrid>
      <w:tr w:rsidR="00D842FE" w:rsidRPr="00140720" w14:paraId="3C8E8309" w14:textId="77777777" w:rsidTr="001161DC">
        <w:trPr>
          <w:trHeight w:val="260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620F" w14:textId="77777777" w:rsidR="00D842FE" w:rsidRPr="00140720" w:rsidRDefault="00D842FE" w:rsidP="001161DC">
            <w:pPr>
              <w:jc w:val="center"/>
              <w:rPr>
                <w:rFonts w:ascii="Arial Narrow" w:hAnsi="Arial Narrow" w:cs="Tahoma"/>
                <w:b/>
              </w:rPr>
            </w:pPr>
          </w:p>
        </w:tc>
      </w:tr>
    </w:tbl>
    <w:p w14:paraId="4245C2D7" w14:textId="77777777" w:rsidR="00D842FE" w:rsidRDefault="00D842FE" w:rsidP="00D842FE">
      <w:pPr>
        <w:rPr>
          <w:rFonts w:ascii="Arial Narrow" w:hAnsi="Arial Narrow" w:cs="Tahoma"/>
        </w:rPr>
      </w:pPr>
      <w:r w:rsidRPr="00FD6DA0">
        <w:rPr>
          <w:rFonts w:ascii="Arial Narrow" w:hAnsi="Arial Narrow" w:cs="Tahoma"/>
          <w:b/>
        </w:rPr>
        <w:t>                                                  </w:t>
      </w:r>
      <w:r w:rsidRPr="00FD6DA0">
        <w:rPr>
          <w:rFonts w:ascii="Arial Narrow" w:hAnsi="Arial Narrow" w:cs="Tahoma"/>
        </w:rPr>
        <w:t xml:space="preserve">Exclusion applies   </w:t>
      </w:r>
    </w:p>
    <w:p w14:paraId="73C873A8" w14:textId="4806ED7B" w:rsidR="003B4ACA" w:rsidRPr="00FD6DA0" w:rsidRDefault="003B4ACA" w:rsidP="00D842FE">
      <w:pPr>
        <w:rPr>
          <w:rFonts w:ascii="Arial Narrow" w:hAnsi="Arial Narrow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739"/>
        <w:gridCol w:w="538"/>
        <w:gridCol w:w="614"/>
        <w:gridCol w:w="501"/>
        <w:gridCol w:w="585"/>
      </w:tblGrid>
      <w:tr w:rsidR="00C474DC" w:rsidRPr="00140720" w14:paraId="4C99AA7A" w14:textId="77777777" w:rsidTr="00FD6881">
        <w:tc>
          <w:tcPr>
            <w:tcW w:w="6204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9509264" w14:textId="77777777" w:rsidR="00C474DC" w:rsidRDefault="00C474DC" w:rsidP="00C474DC">
            <w:pPr>
              <w:rPr>
                <w:rFonts w:ascii="Arial Narrow" w:hAnsi="Arial Narrow" w:cs="Tahoma"/>
                <w:b/>
              </w:rPr>
            </w:pPr>
            <w:r w:rsidRPr="00140720">
              <w:rPr>
                <w:rFonts w:ascii="Arial Narrow" w:hAnsi="Arial Narrow" w:cs="Tahoma"/>
                <w:b/>
              </w:rPr>
              <w:t xml:space="preserve">Type of </w:t>
            </w:r>
            <w:r>
              <w:rPr>
                <w:rFonts w:ascii="Arial Narrow" w:hAnsi="Arial Narrow" w:cs="Tahoma"/>
                <w:b/>
              </w:rPr>
              <w:t>amendment</w:t>
            </w:r>
          </w:p>
          <w:p w14:paraId="11010123" w14:textId="77777777" w:rsidR="003B4ACA" w:rsidRPr="00140720" w:rsidRDefault="003B4ACA" w:rsidP="00C474DC">
            <w:pPr>
              <w:rPr>
                <w:rFonts w:ascii="Arial Narrow" w:hAnsi="Arial Narrow" w:cs="Tahoma"/>
                <w:b/>
              </w:rPr>
            </w:pPr>
          </w:p>
          <w:p w14:paraId="730CC976" w14:textId="77777777" w:rsidR="00C474DC" w:rsidRPr="00140720" w:rsidRDefault="00C474DC" w:rsidP="001161DC">
            <w:pPr>
              <w:rPr>
                <w:rFonts w:ascii="Arial Narrow" w:hAnsi="Arial Narrow" w:cs="Tahoma"/>
                <w:b/>
              </w:rPr>
            </w:pPr>
          </w:p>
        </w:tc>
      </w:tr>
      <w:tr w:rsidR="00514675" w:rsidRPr="00140720" w14:paraId="2C846D37" w14:textId="77777777" w:rsidTr="00C474DC">
        <w:trPr>
          <w:gridAfter w:val="1"/>
          <w:wAfter w:w="585" w:type="dxa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8D7" w14:textId="7E7BE072" w:rsidR="00C474DC" w:rsidRPr="00497590" w:rsidRDefault="00F77A2C" w:rsidP="001161DC">
            <w:pPr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</w:rPr>
              <w:t>Part 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26E0" w14:textId="77777777" w:rsidR="00C474DC" w:rsidRPr="00C474DC" w:rsidRDefault="00C474DC" w:rsidP="001161DC">
            <w:pPr>
              <w:rPr>
                <w:rFonts w:ascii="Arial Narrow" w:hAnsi="Arial Narrow" w:cs="Tahoma"/>
                <w:b/>
              </w:rPr>
            </w:pPr>
            <w:r w:rsidRPr="00C474DC">
              <w:rPr>
                <w:rFonts w:ascii="Arial Narrow" w:hAnsi="Arial Narrow" w:cs="Tahoma"/>
                <w:b/>
              </w:rPr>
              <w:t>YES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FE3" w14:textId="77777777" w:rsidR="00C474DC" w:rsidRPr="00C474DC" w:rsidRDefault="00C474DC" w:rsidP="00C474DC">
            <w:pPr>
              <w:rPr>
                <w:rFonts w:ascii="Arial Narrow" w:hAnsi="Arial Narrow" w:cs="Tahoma"/>
                <w:b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305D" w14:textId="77777777" w:rsidR="00C474DC" w:rsidRPr="00C474DC" w:rsidRDefault="00C474DC" w:rsidP="00C474DC">
            <w:pPr>
              <w:rPr>
                <w:rFonts w:ascii="Arial Narrow" w:hAnsi="Arial Narrow" w:cs="Tahoma"/>
                <w:b/>
              </w:rPr>
            </w:pPr>
            <w:r w:rsidRPr="00C474DC">
              <w:rPr>
                <w:rFonts w:ascii="Arial Narrow" w:hAnsi="Arial Narrow" w:cs="Tahoma"/>
                <w:b/>
              </w:rPr>
              <w:t>NO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4503" w14:textId="77777777" w:rsidR="00C474DC" w:rsidRPr="00140720" w:rsidRDefault="00C474DC" w:rsidP="00C474DC">
            <w:pPr>
              <w:rPr>
                <w:rFonts w:ascii="Arial Narrow" w:hAnsi="Arial Narrow" w:cs="Tahoma"/>
              </w:rPr>
            </w:pPr>
          </w:p>
        </w:tc>
      </w:tr>
      <w:tr w:rsidR="00514675" w:rsidRPr="00140720" w14:paraId="693F974F" w14:textId="77777777" w:rsidTr="00C474DC">
        <w:trPr>
          <w:gridAfter w:val="1"/>
          <w:wAfter w:w="585" w:type="dxa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AAD3" w14:textId="4276E114" w:rsidR="00C474DC" w:rsidRPr="00497590" w:rsidRDefault="00F77A2C" w:rsidP="001161DC">
            <w:pPr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</w:rPr>
              <w:t>Part 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444F" w14:textId="77777777" w:rsidR="00C474DC" w:rsidRPr="00C474DC" w:rsidRDefault="00C474DC" w:rsidP="001161DC">
            <w:pPr>
              <w:rPr>
                <w:rFonts w:ascii="Arial Narrow" w:hAnsi="Arial Narrow" w:cs="Tahoma"/>
                <w:b/>
              </w:rPr>
            </w:pPr>
            <w:r w:rsidRPr="00C474DC">
              <w:rPr>
                <w:rFonts w:ascii="Arial Narrow" w:hAnsi="Arial Narrow" w:cs="Tahoma"/>
                <w:b/>
              </w:rPr>
              <w:t>YES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54A7" w14:textId="77777777" w:rsidR="00C474DC" w:rsidRPr="00C474DC" w:rsidRDefault="00C474DC" w:rsidP="00C474DC">
            <w:pPr>
              <w:rPr>
                <w:rFonts w:ascii="Arial Narrow" w:hAnsi="Arial Narrow" w:cs="Tahoma"/>
                <w:b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6F3A" w14:textId="77777777" w:rsidR="00C474DC" w:rsidRPr="00C474DC" w:rsidRDefault="00C474DC" w:rsidP="00C474DC">
            <w:pPr>
              <w:rPr>
                <w:rFonts w:ascii="Arial Narrow" w:hAnsi="Arial Narrow" w:cs="Tahoma"/>
                <w:b/>
              </w:rPr>
            </w:pPr>
            <w:r w:rsidRPr="00C474DC">
              <w:rPr>
                <w:rFonts w:ascii="Arial Narrow" w:hAnsi="Arial Narrow" w:cs="Tahoma"/>
                <w:b/>
              </w:rPr>
              <w:t>NO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AE68" w14:textId="77777777" w:rsidR="00C474DC" w:rsidRPr="00140720" w:rsidRDefault="00C474DC" w:rsidP="00C474DC">
            <w:pPr>
              <w:rPr>
                <w:rFonts w:ascii="Arial Narrow" w:hAnsi="Arial Narrow" w:cs="Tahoma"/>
              </w:rPr>
            </w:pPr>
          </w:p>
        </w:tc>
      </w:tr>
    </w:tbl>
    <w:p w14:paraId="14BB0746" w14:textId="77777777" w:rsidR="00C474DC" w:rsidRDefault="00C474DC" w:rsidP="00ED5926">
      <w:pPr>
        <w:tabs>
          <w:tab w:val="num" w:pos="360"/>
        </w:tabs>
        <w:spacing w:line="360" w:lineRule="auto"/>
        <w:ind w:left="360" w:hanging="360"/>
        <w:jc w:val="both"/>
        <w:rPr>
          <w:rFonts w:ascii="Arial Narrow" w:hAnsi="Arial Narrow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3803"/>
      </w:tblGrid>
      <w:tr w:rsidR="00C474DC" w:rsidRPr="00140720" w14:paraId="342CE04B" w14:textId="77777777" w:rsidTr="00FD6881"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D049" w14:textId="77777777" w:rsidR="00C474DC" w:rsidRPr="00140720" w:rsidRDefault="00C474DC" w:rsidP="00D21A3C">
            <w:pPr>
              <w:rPr>
                <w:rFonts w:ascii="Arial Narrow" w:hAnsi="Arial Narrow" w:cs="Tahoma"/>
                <w:b/>
              </w:rPr>
            </w:pPr>
            <w:r w:rsidRPr="00140720">
              <w:rPr>
                <w:rFonts w:ascii="Arial Narrow" w:hAnsi="Arial Narrow" w:cs="Tahoma"/>
                <w:b/>
              </w:rPr>
              <w:t>Type of exclusion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61C6" w14:textId="77777777" w:rsidR="00C474DC" w:rsidRPr="00140720" w:rsidRDefault="00C474DC" w:rsidP="00D21A3C">
            <w:pPr>
              <w:rPr>
                <w:rFonts w:ascii="Arial Narrow" w:hAnsi="Arial Narrow" w:cs="Tahoma"/>
                <w:b/>
              </w:rPr>
            </w:pPr>
            <w:r w:rsidRPr="00140720">
              <w:rPr>
                <w:rFonts w:ascii="Arial Narrow" w:hAnsi="Arial Narrow" w:cs="Tahoma"/>
                <w:b/>
              </w:rPr>
              <w:t xml:space="preserve">Tick which exclusion is applicable. </w:t>
            </w:r>
          </w:p>
        </w:tc>
      </w:tr>
      <w:tr w:rsidR="00C474DC" w:rsidRPr="00140720" w14:paraId="25345C1E" w14:textId="77777777" w:rsidTr="00FD6881"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5E5C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  <w:r w:rsidRPr="00140720">
              <w:rPr>
                <w:rFonts w:ascii="Arial Narrow" w:hAnsi="Arial Narrow" w:cs="Tahoma"/>
              </w:rPr>
              <w:t>The activity entails the rehabilitation of wetlands</w:t>
            </w:r>
          </w:p>
          <w:p w14:paraId="3B21C358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CB3B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</w:tr>
      <w:tr w:rsidR="00C474DC" w:rsidRPr="00140720" w14:paraId="5E0DD396" w14:textId="77777777" w:rsidTr="00FD6881"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C1E3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  <w:r w:rsidRPr="00140720">
              <w:rPr>
                <w:rFonts w:ascii="Arial Narrow" w:hAnsi="Arial Narrow" w:cs="Tahoma"/>
              </w:rPr>
              <w:t xml:space="preserve">The activity is a </w:t>
            </w:r>
            <w:proofErr w:type="gramStart"/>
            <w:r w:rsidRPr="00140720">
              <w:rPr>
                <w:rFonts w:ascii="Arial Narrow" w:hAnsi="Arial Narrow" w:cs="Tahoma"/>
              </w:rPr>
              <w:t>community based</w:t>
            </w:r>
            <w:proofErr w:type="gramEnd"/>
            <w:r w:rsidRPr="00140720">
              <w:rPr>
                <w:rFonts w:ascii="Arial Narrow" w:hAnsi="Arial Narrow" w:cs="Tahoma"/>
              </w:rPr>
              <w:t xml:space="preserve"> project funded by a government grant</w:t>
            </w:r>
          </w:p>
          <w:p w14:paraId="05211D40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D66C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</w:tr>
      <w:tr w:rsidR="00C474DC" w:rsidRPr="00140720" w14:paraId="7B78F8D4" w14:textId="77777777" w:rsidTr="00FD6881"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FFFA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  <w:r w:rsidRPr="00140720">
              <w:rPr>
                <w:rFonts w:ascii="Arial Narrow" w:hAnsi="Arial Narrow" w:cs="Tahoma"/>
              </w:rPr>
              <w:t>The applicant is an organ of state.</w:t>
            </w:r>
          </w:p>
          <w:p w14:paraId="30BAF589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48D6" w14:textId="77777777" w:rsidR="00C474DC" w:rsidRPr="00140720" w:rsidRDefault="00C474DC" w:rsidP="00D21A3C">
            <w:pPr>
              <w:rPr>
                <w:rFonts w:ascii="Arial Narrow" w:hAnsi="Arial Narrow" w:cs="Tahoma"/>
              </w:rPr>
            </w:pPr>
          </w:p>
        </w:tc>
      </w:tr>
    </w:tbl>
    <w:p w14:paraId="6AEEDAF8" w14:textId="77777777" w:rsidR="00C474DC" w:rsidRDefault="00C474DC" w:rsidP="00ED5926">
      <w:pPr>
        <w:tabs>
          <w:tab w:val="num" w:pos="360"/>
        </w:tabs>
        <w:spacing w:line="360" w:lineRule="auto"/>
        <w:ind w:left="360" w:hanging="360"/>
        <w:jc w:val="both"/>
        <w:rPr>
          <w:rFonts w:ascii="Arial Narrow" w:hAnsi="Arial Narrow" w:cs="Arial"/>
          <w:b/>
          <w:sz w:val="20"/>
          <w:szCs w:val="20"/>
        </w:rPr>
      </w:pPr>
    </w:p>
    <w:p w14:paraId="685342F8" w14:textId="77777777" w:rsidR="00813759" w:rsidRPr="00ED5926" w:rsidRDefault="00813759" w:rsidP="00ED5926">
      <w:pPr>
        <w:numPr>
          <w:ilvl w:val="0"/>
          <w:numId w:val="27"/>
        </w:numPr>
        <w:tabs>
          <w:tab w:val="clear" w:pos="1080"/>
          <w:tab w:val="num" w:pos="360"/>
          <w:tab w:val="num" w:pos="426"/>
        </w:tabs>
        <w:ind w:left="426" w:hanging="426"/>
        <w:rPr>
          <w:rFonts w:ascii="Arial Narrow" w:hAnsi="Arial Narrow"/>
          <w:b/>
          <w:bCs/>
          <w:sz w:val="20"/>
          <w:szCs w:val="20"/>
        </w:rPr>
      </w:pPr>
      <w:r w:rsidRPr="00ED5926">
        <w:rPr>
          <w:rFonts w:ascii="Arial Narrow" w:hAnsi="Arial Narrow"/>
          <w:b/>
          <w:bCs/>
          <w:sz w:val="20"/>
          <w:szCs w:val="20"/>
        </w:rPr>
        <w:t>DETAILS OF PROJECT</w:t>
      </w:r>
    </w:p>
    <w:p w14:paraId="5D3D0D11" w14:textId="77777777" w:rsidR="00813759" w:rsidRPr="00D82D89" w:rsidRDefault="00813759" w:rsidP="00813759">
      <w:pPr>
        <w:rPr>
          <w:rFonts w:ascii="Arial Narrow" w:hAnsi="Arial Narrow" w:cs="Arial"/>
          <w:b/>
          <w:sz w:val="20"/>
          <w:szCs w:val="20"/>
        </w:rPr>
      </w:pPr>
    </w:p>
    <w:tbl>
      <w:tblPr>
        <w:tblpPr w:leftFromText="180" w:rightFromText="180" w:vertAnchor="text" w:horzAnchor="margin" w:tblpY="-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6"/>
        <w:gridCol w:w="6611"/>
      </w:tblGrid>
      <w:tr w:rsidR="00BB1980" w:rsidRPr="00D82D89" w14:paraId="01E76DAA" w14:textId="77777777" w:rsidTr="00FD6881">
        <w:trPr>
          <w:cantSplit/>
          <w:trHeight w:val="96"/>
        </w:trPr>
        <w:tc>
          <w:tcPr>
            <w:tcW w:w="133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1FFF" w14:textId="77777777" w:rsidR="00BB1980" w:rsidRPr="00037848" w:rsidRDefault="00BB1980" w:rsidP="00BB1980">
            <w:pPr>
              <w:pStyle w:val="BalloonText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037848">
              <w:rPr>
                <w:rFonts w:ascii="Arial Narrow" w:hAnsi="Arial Narrow" w:cs="Arial"/>
                <w:bCs/>
                <w:sz w:val="24"/>
                <w:szCs w:val="24"/>
              </w:rPr>
              <w:t>EIA Reference No:</w:t>
            </w:r>
          </w:p>
          <w:p w14:paraId="1EAD0301" w14:textId="77777777" w:rsidR="00BB1980" w:rsidRPr="00D82D89" w:rsidRDefault="00BB1980" w:rsidP="00BB1980">
            <w:pPr>
              <w:pStyle w:val="BalloonText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7FDFB" w14:textId="77777777" w:rsidR="00BB1980" w:rsidRPr="00D82D89" w:rsidRDefault="00BB1980" w:rsidP="00BB1980">
            <w:pPr>
              <w:pStyle w:val="Footer"/>
              <w:rPr>
                <w:rFonts w:ascii="Arial Narrow" w:hAnsi="Arial Narrow" w:cs="Arial"/>
              </w:rPr>
            </w:pPr>
          </w:p>
        </w:tc>
      </w:tr>
      <w:tr w:rsidR="00BB1980" w:rsidRPr="00D82D89" w14:paraId="67E9E79F" w14:textId="77777777" w:rsidTr="00FD6881">
        <w:trPr>
          <w:cantSplit/>
          <w:trHeight w:val="370"/>
        </w:trPr>
        <w:tc>
          <w:tcPr>
            <w:tcW w:w="133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A7629C" w14:textId="2BDEC1F0" w:rsidR="00BB1980" w:rsidRPr="00037848" w:rsidRDefault="00BB1980" w:rsidP="00BB1980">
            <w:pPr>
              <w:pStyle w:val="BalloonText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037848">
              <w:rPr>
                <w:rFonts w:ascii="Arial Narrow" w:hAnsi="Arial Narrow" w:cs="Arial"/>
                <w:bCs/>
                <w:sz w:val="24"/>
                <w:szCs w:val="24"/>
              </w:rPr>
              <w:t>Date of an EA</w:t>
            </w:r>
            <w:r w:rsidR="00FD6881" w:rsidRPr="00037848">
              <w:rPr>
                <w:rFonts w:ascii="Arial Narrow" w:hAnsi="Arial Narrow" w:cs="Arial"/>
                <w:bCs/>
                <w:sz w:val="24"/>
                <w:szCs w:val="24"/>
              </w:rPr>
              <w:t>:</w:t>
            </w:r>
          </w:p>
          <w:p w14:paraId="665E2B4A" w14:textId="77777777" w:rsidR="00BB1980" w:rsidRDefault="00BB1980" w:rsidP="00BB1980">
            <w:pPr>
              <w:pStyle w:val="BalloonText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CA7B0" w14:textId="1177892A" w:rsidR="00BB1980" w:rsidRPr="00D82D89" w:rsidRDefault="00BB1980" w:rsidP="00BB1980">
            <w:pPr>
              <w:pStyle w:val="Footer"/>
              <w:rPr>
                <w:rFonts w:ascii="Arial Narrow" w:hAnsi="Arial Narrow" w:cs="Arial"/>
              </w:rPr>
            </w:pPr>
          </w:p>
        </w:tc>
      </w:tr>
      <w:tr w:rsidR="00BB1980" w:rsidRPr="00D82D89" w14:paraId="79D31330" w14:textId="77777777" w:rsidTr="00FD6881">
        <w:trPr>
          <w:cantSplit/>
          <w:trHeight w:val="370"/>
        </w:trPr>
        <w:tc>
          <w:tcPr>
            <w:tcW w:w="133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AFBE41" w14:textId="30346670" w:rsidR="00BB1980" w:rsidRPr="00037848" w:rsidRDefault="00BB1980" w:rsidP="00BB1980">
            <w:pPr>
              <w:pStyle w:val="Footer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037848">
              <w:rPr>
                <w:rFonts w:ascii="Arial Narrow" w:hAnsi="Arial Narrow" w:cs="Arial"/>
                <w:bCs/>
                <w:sz w:val="24"/>
                <w:szCs w:val="24"/>
              </w:rPr>
              <w:t>Project description</w:t>
            </w:r>
            <w:r w:rsidR="00FD6881" w:rsidRPr="00037848">
              <w:rPr>
                <w:rFonts w:ascii="Arial Narrow" w:hAnsi="Arial Narrow" w:cs="Arial"/>
                <w:bCs/>
                <w:sz w:val="24"/>
                <w:szCs w:val="24"/>
              </w:rPr>
              <w:t>:</w:t>
            </w: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CCFF8" w14:textId="1E25EA7C" w:rsidR="00BB1980" w:rsidRPr="00D82D89" w:rsidRDefault="00BB1980" w:rsidP="00BB1980">
            <w:pPr>
              <w:pStyle w:val="Footer"/>
              <w:rPr>
                <w:rFonts w:ascii="Arial Narrow" w:hAnsi="Arial Narrow" w:cs="Arial"/>
              </w:rPr>
            </w:pPr>
          </w:p>
        </w:tc>
      </w:tr>
      <w:tr w:rsidR="00BB1980" w:rsidRPr="00D82D89" w14:paraId="1006756C" w14:textId="77777777" w:rsidTr="00FD6881">
        <w:trPr>
          <w:cantSplit/>
          <w:trHeight w:val="370"/>
        </w:trPr>
        <w:tc>
          <w:tcPr>
            <w:tcW w:w="133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08B5FA" w14:textId="77777777" w:rsidR="00BB1980" w:rsidRPr="00D82D89" w:rsidRDefault="00BB1980" w:rsidP="00BB1980">
            <w:pPr>
              <w:pStyle w:val="Footer"/>
              <w:rPr>
                <w:rFonts w:ascii="Arial Narrow" w:hAnsi="Arial Narrow" w:cs="Arial"/>
              </w:rPr>
            </w:pPr>
          </w:p>
        </w:tc>
        <w:tc>
          <w:tcPr>
            <w:tcW w:w="3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6D3C2" w14:textId="71227C55" w:rsidR="00BB1980" w:rsidRPr="00D82D89" w:rsidRDefault="00BB1980" w:rsidP="00BB1980">
            <w:pPr>
              <w:pStyle w:val="Footer"/>
              <w:rPr>
                <w:rFonts w:ascii="Arial Narrow" w:hAnsi="Arial Narrow" w:cs="Arial"/>
              </w:rPr>
            </w:pPr>
          </w:p>
        </w:tc>
      </w:tr>
    </w:tbl>
    <w:p w14:paraId="62D36FB2" w14:textId="77777777" w:rsidR="00813759" w:rsidRPr="00D82D89" w:rsidRDefault="00813759" w:rsidP="00813759">
      <w:pPr>
        <w:rPr>
          <w:rFonts w:ascii="Arial Narrow" w:hAnsi="Arial Narrow" w:cs="Arial"/>
          <w:b/>
          <w:sz w:val="20"/>
          <w:szCs w:val="20"/>
        </w:rPr>
      </w:pPr>
    </w:p>
    <w:p w14:paraId="6470FA18" w14:textId="353DA534" w:rsidR="0099375F" w:rsidRPr="0034045C" w:rsidRDefault="00FD6881" w:rsidP="0099375F">
      <w:pPr>
        <w:numPr>
          <w:ilvl w:val="0"/>
          <w:numId w:val="27"/>
        </w:numPr>
        <w:tabs>
          <w:tab w:val="clear" w:pos="1080"/>
          <w:tab w:val="num" w:pos="426"/>
        </w:tabs>
        <w:ind w:left="426" w:hanging="426"/>
        <w:rPr>
          <w:rFonts w:ascii="Arial Narrow" w:hAnsi="Arial Narrow"/>
          <w:b/>
          <w:bCs/>
          <w:cap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DETAILS OF THE APPLICANT</w:t>
      </w:r>
    </w:p>
    <w:p w14:paraId="5D376347" w14:textId="77777777" w:rsidR="0099375F" w:rsidRPr="006D793F" w:rsidRDefault="0099375F" w:rsidP="0099375F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4"/>
        <w:gridCol w:w="2990"/>
        <w:gridCol w:w="1253"/>
        <w:gridCol w:w="2380"/>
      </w:tblGrid>
      <w:tr w:rsidR="0099375F" w:rsidRPr="00D97F41" w14:paraId="53E6BD87" w14:textId="77777777" w:rsidTr="00FD6881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E87E99" w14:textId="6A919720" w:rsidR="0099375F" w:rsidRPr="00D97F41" w:rsidRDefault="00FD6881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Name of the </w:t>
            </w:r>
            <w:r w:rsidR="0099375F">
              <w:rPr>
                <w:rFonts w:ascii="Arial Narrow" w:hAnsi="Arial Narrow" w:cs="Arial"/>
                <w:bCs/>
                <w:sz w:val="22"/>
                <w:szCs w:val="22"/>
              </w:rPr>
              <w:t>A</w:t>
            </w:r>
            <w:r w:rsidR="0099375F" w:rsidRPr="00D97F41">
              <w:rPr>
                <w:rFonts w:ascii="Arial Narrow" w:hAnsi="Arial Narrow" w:cs="Arial"/>
                <w:bCs/>
                <w:sz w:val="22"/>
                <w:szCs w:val="22"/>
              </w:rPr>
              <w:t>pplicant: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624D8B52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5F73A989" w14:textId="77777777" w:rsidTr="00FD6881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01BDBB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Trading N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ame (if any):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1BD89909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253A317F" w14:textId="77777777" w:rsidTr="00FD6881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3BE09B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Representative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5B249377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317E642A" w14:textId="77777777" w:rsidTr="00FD6881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8992E1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Physical A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ddress: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6CD48EFD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23FF5C51" w14:textId="77777777" w:rsidTr="00FD6881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D57A98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Postal A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ddress: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10CD032C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4A5235" w:rsidRPr="00D97F41" w14:paraId="6E8B55EB" w14:textId="77777777" w:rsidTr="00CB71DC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56526" w14:textId="77777777" w:rsidR="004A5235" w:rsidRPr="00D97F41" w:rsidRDefault="004A5235" w:rsidP="009109BA">
            <w:pPr>
              <w:pStyle w:val="Footer"/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Postal C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ode:</w:t>
            </w:r>
          </w:p>
        </w:tc>
        <w:tc>
          <w:tcPr>
            <w:tcW w:w="1658" w:type="pct"/>
            <w:tcBorders>
              <w:left w:val="single" w:sz="4" w:space="0" w:color="auto"/>
              <w:bottom w:val="single" w:sz="4" w:space="0" w:color="auto"/>
            </w:tcBorders>
          </w:tcPr>
          <w:p w14:paraId="16860E7E" w14:textId="7777777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95" w:type="pct"/>
            <w:tcBorders>
              <w:left w:val="single" w:sz="4" w:space="0" w:color="auto"/>
              <w:bottom w:val="nil"/>
            </w:tcBorders>
          </w:tcPr>
          <w:p w14:paraId="2FE6A747" w14:textId="70172FED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left w:val="single" w:sz="4" w:space="0" w:color="auto"/>
            </w:tcBorders>
          </w:tcPr>
          <w:p w14:paraId="3EAC2EC7" w14:textId="7777777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A5235" w:rsidRPr="00D97F41" w14:paraId="3E08E6D3" w14:textId="77777777" w:rsidTr="00CB71DC"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6BF91A" w14:textId="77777777" w:rsidR="004A5235" w:rsidRPr="00D97F41" w:rsidRDefault="004A5235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Telephone:</w:t>
            </w:r>
          </w:p>
        </w:tc>
        <w:tc>
          <w:tcPr>
            <w:tcW w:w="1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4778" w14:textId="77777777" w:rsidR="004A5235" w:rsidRPr="00D97F41" w:rsidRDefault="004A5235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  <w:tc>
          <w:tcPr>
            <w:tcW w:w="6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28529" w14:textId="44967D60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Cell:</w:t>
            </w:r>
          </w:p>
        </w:tc>
        <w:tc>
          <w:tcPr>
            <w:tcW w:w="1320" w:type="pct"/>
            <w:vMerge/>
            <w:tcBorders>
              <w:left w:val="single" w:sz="4" w:space="0" w:color="auto"/>
              <w:bottom w:val="nil"/>
            </w:tcBorders>
          </w:tcPr>
          <w:p w14:paraId="2FBB4312" w14:textId="7777777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9375F" w:rsidRPr="00D97F41" w14:paraId="0AA6DDE7" w14:textId="77777777" w:rsidTr="00FD6881"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8C0BF5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800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</w:tbl>
    <w:p w14:paraId="3E9B8ACF" w14:textId="77777777" w:rsidR="0099375F" w:rsidRDefault="0099375F" w:rsidP="0099375F"/>
    <w:p w14:paraId="64EBC2B9" w14:textId="77777777" w:rsidR="00037848" w:rsidRDefault="00037848" w:rsidP="0099375F"/>
    <w:p w14:paraId="34B027F5" w14:textId="02F13362" w:rsidR="00037848" w:rsidRPr="0034045C" w:rsidRDefault="00037848" w:rsidP="00037848">
      <w:pPr>
        <w:numPr>
          <w:ilvl w:val="0"/>
          <w:numId w:val="27"/>
        </w:numPr>
        <w:tabs>
          <w:tab w:val="clear" w:pos="1080"/>
          <w:tab w:val="num" w:pos="426"/>
        </w:tabs>
        <w:ind w:left="426" w:hanging="426"/>
        <w:rPr>
          <w:rFonts w:ascii="Arial Narrow" w:hAnsi="Arial Narrow"/>
          <w:b/>
          <w:bCs/>
          <w:cap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lastRenderedPageBreak/>
        <w:t>DETAILS OF THE LANDOWNER</w:t>
      </w:r>
    </w:p>
    <w:p w14:paraId="0AD335ED" w14:textId="77777777" w:rsidR="00037848" w:rsidRDefault="00037848" w:rsidP="0099375F"/>
    <w:p w14:paraId="1F9510BF" w14:textId="77777777" w:rsidR="00037848" w:rsidRDefault="00037848" w:rsidP="0099375F"/>
    <w:tbl>
      <w:tblPr>
        <w:tblW w:w="47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0"/>
        <w:gridCol w:w="2861"/>
        <w:gridCol w:w="1228"/>
        <w:gridCol w:w="2248"/>
      </w:tblGrid>
      <w:tr w:rsidR="0099375F" w:rsidRPr="00D97F41" w14:paraId="6F13FD78" w14:textId="77777777" w:rsidTr="0099375F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90143" w14:textId="3B469B1F" w:rsidR="0099375F" w:rsidRPr="00D97F41" w:rsidRDefault="00037848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Name of </w:t>
            </w:r>
            <w:r w:rsidR="0099375F" w:rsidRPr="00D97F41">
              <w:rPr>
                <w:rFonts w:ascii="Arial Narrow" w:hAnsi="Arial Narrow" w:cs="Arial"/>
                <w:bCs/>
                <w:sz w:val="22"/>
                <w:szCs w:val="22"/>
              </w:rPr>
              <w:t>Landowner:</w:t>
            </w: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0224DEA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59A9A605" w14:textId="77777777" w:rsidTr="0099375F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EFE159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Contact P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erson: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49A4FDCE" w14:textId="77777777" w:rsidR="0099375F" w:rsidRPr="00D97F41" w:rsidRDefault="0099375F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9375F" w:rsidRPr="00D97F41" w14:paraId="39ADB7BD" w14:textId="77777777" w:rsidTr="0099375F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2F404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P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ostal A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ddress: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568345D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4A5235" w:rsidRPr="00D97F41" w14:paraId="2C96293D" w14:textId="77777777" w:rsidTr="004A5235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6EB37D" w14:textId="77777777" w:rsidR="004A5235" w:rsidRPr="00D97F41" w:rsidRDefault="004A5235" w:rsidP="009109BA">
            <w:pPr>
              <w:pStyle w:val="Footer"/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Postal C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ode:</w:t>
            </w:r>
          </w:p>
        </w:tc>
        <w:tc>
          <w:tcPr>
            <w:tcW w:w="1658" w:type="pct"/>
            <w:tcBorders>
              <w:left w:val="single" w:sz="4" w:space="0" w:color="auto"/>
              <w:bottom w:val="single" w:sz="4" w:space="0" w:color="auto"/>
            </w:tcBorders>
          </w:tcPr>
          <w:p w14:paraId="29E8967B" w14:textId="77777777" w:rsidR="004A5235" w:rsidRPr="00D97F41" w:rsidRDefault="004A5235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  <w:tc>
          <w:tcPr>
            <w:tcW w:w="712" w:type="pct"/>
            <w:tcBorders>
              <w:left w:val="single" w:sz="4" w:space="0" w:color="auto"/>
              <w:bottom w:val="nil"/>
            </w:tcBorders>
          </w:tcPr>
          <w:p w14:paraId="5AE1BEE1" w14:textId="4F90AACE" w:rsidR="004A5235" w:rsidRPr="00D97F41" w:rsidRDefault="004A5235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</w:pPr>
          </w:p>
        </w:tc>
        <w:tc>
          <w:tcPr>
            <w:tcW w:w="1303" w:type="pct"/>
            <w:vMerge w:val="restart"/>
            <w:tcBorders>
              <w:left w:val="single" w:sz="4" w:space="0" w:color="auto"/>
            </w:tcBorders>
          </w:tcPr>
          <w:p w14:paraId="2164A18C" w14:textId="77777777" w:rsidR="004A5235" w:rsidRPr="00D97F41" w:rsidRDefault="004A5235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4A5235" w:rsidRPr="00D97F41" w14:paraId="4B79EA3E" w14:textId="77777777" w:rsidTr="00D94662"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B8D78A" w14:textId="77777777" w:rsidR="004A5235" w:rsidRPr="00D97F41" w:rsidRDefault="004A5235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Telephone:</w:t>
            </w:r>
          </w:p>
        </w:tc>
        <w:tc>
          <w:tcPr>
            <w:tcW w:w="1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7C76" w14:textId="7777777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7E9A" w14:textId="7BF574E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Cell:</w:t>
            </w:r>
          </w:p>
        </w:tc>
        <w:tc>
          <w:tcPr>
            <w:tcW w:w="13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85BB93" w14:textId="77777777" w:rsidR="004A5235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9375F" w:rsidRPr="00D97F41" w14:paraId="7DC9732B" w14:textId="77777777" w:rsidTr="00D94662"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C1F52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4EA5B9E" w14:textId="77777777" w:rsidR="0099375F" w:rsidRPr="00D97F41" w:rsidRDefault="0099375F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710E2" w:rsidRPr="00D97F41" w14:paraId="31B2C1BE" w14:textId="77777777" w:rsidTr="00D94662"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</w:tcPr>
          <w:p w14:paraId="1D16B22B" w14:textId="77777777" w:rsidR="00E710E2" w:rsidRPr="00D97F41" w:rsidRDefault="00E710E2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DE2CE" w14:textId="62083444" w:rsidR="00E710E2" w:rsidRPr="00D94662" w:rsidRDefault="00E710E2" w:rsidP="009109BA">
            <w:pPr>
              <w:spacing w:line="360" w:lineRule="auto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In instances where the applicant is </w:t>
            </w:r>
            <w:r w:rsidR="00D94662"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not </w:t>
            </w:r>
            <w:r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the landowner, </w:t>
            </w:r>
            <w:r w:rsidR="00D94662"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please </w:t>
            </w:r>
            <w:r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>attach the land owner’s consent</w:t>
            </w:r>
            <w:r w:rsidR="00D94662" w:rsidRPr="00D94662">
              <w:rPr>
                <w:rFonts w:ascii="Arial Narrow" w:hAnsi="Arial Narrow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3454305C" w14:textId="77777777" w:rsidR="00813759" w:rsidRDefault="00813759" w:rsidP="00813759">
      <w:pPr>
        <w:rPr>
          <w:rFonts w:ascii="Arial Narrow" w:hAnsi="Arial Narrow" w:cs="Arial"/>
          <w:b/>
          <w:sz w:val="20"/>
          <w:szCs w:val="20"/>
        </w:rPr>
      </w:pPr>
    </w:p>
    <w:p w14:paraId="1CCFF717" w14:textId="77777777" w:rsidR="00E36561" w:rsidRDefault="00E36561" w:rsidP="00813759">
      <w:pPr>
        <w:rPr>
          <w:rFonts w:ascii="Arial Narrow" w:hAnsi="Arial Narrow" w:cs="Arial"/>
          <w:b/>
          <w:sz w:val="20"/>
          <w:szCs w:val="20"/>
        </w:rPr>
      </w:pPr>
    </w:p>
    <w:p w14:paraId="7146F3A3" w14:textId="204D3E49" w:rsidR="00BE28AE" w:rsidRPr="00BE28AE" w:rsidRDefault="00BE28AE" w:rsidP="00BE28AE">
      <w:pPr>
        <w:numPr>
          <w:ilvl w:val="0"/>
          <w:numId w:val="27"/>
        </w:numPr>
        <w:tabs>
          <w:tab w:val="clear" w:pos="1080"/>
          <w:tab w:val="num" w:pos="426"/>
          <w:tab w:val="num" w:pos="1710"/>
        </w:tabs>
        <w:ind w:left="450" w:hanging="450"/>
        <w:rPr>
          <w:rFonts w:ascii="Arial Narrow" w:hAnsi="Arial Narrow" w:cs="Arial"/>
          <w:b/>
          <w:sz w:val="20"/>
          <w:szCs w:val="20"/>
        </w:rPr>
      </w:pPr>
      <w:r w:rsidRPr="00BE28AE">
        <w:rPr>
          <w:rFonts w:ascii="Arial Narrow" w:hAnsi="Arial Narrow" w:cs="Arial"/>
          <w:b/>
          <w:sz w:val="20"/>
          <w:szCs w:val="20"/>
        </w:rPr>
        <w:t>DETAILS OF THE EAP</w:t>
      </w:r>
      <w:r w:rsidR="00FD6881">
        <w:rPr>
          <w:rFonts w:ascii="Arial Narrow" w:hAnsi="Arial Narrow" w:cs="Arial"/>
          <w:b/>
          <w:sz w:val="20"/>
          <w:szCs w:val="20"/>
        </w:rPr>
        <w:t xml:space="preserve"> (IF APPLICABLE) </w:t>
      </w:r>
    </w:p>
    <w:p w14:paraId="49FD9C97" w14:textId="77777777" w:rsidR="00BE28AE" w:rsidRDefault="00BE28AE" w:rsidP="00BE28AE">
      <w:pPr>
        <w:pStyle w:val="ListParagraph"/>
        <w:ind w:left="450"/>
      </w:pPr>
    </w:p>
    <w:tbl>
      <w:tblPr>
        <w:tblW w:w="47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9"/>
        <w:gridCol w:w="2861"/>
        <w:gridCol w:w="1246"/>
        <w:gridCol w:w="2231"/>
      </w:tblGrid>
      <w:tr w:rsidR="00BE28AE" w:rsidRPr="00D97F41" w14:paraId="0AC1231B" w14:textId="77777777" w:rsidTr="00852604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D27BF" w14:textId="1CAE730F" w:rsidR="00BE28AE" w:rsidRPr="00D97F41" w:rsidRDefault="00FD6881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Name of the EAP</w:t>
            </w:r>
            <w:r w:rsidR="00BE28AE" w:rsidRPr="00D97F41">
              <w:rPr>
                <w:rFonts w:ascii="Arial Narrow" w:hAnsi="Arial Narrow" w:cs="Arial"/>
                <w:bCs/>
                <w:sz w:val="22"/>
                <w:szCs w:val="22"/>
              </w:rPr>
              <w:t>:</w:t>
            </w: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39A8A86" w14:textId="77777777" w:rsidR="00BE28AE" w:rsidRPr="00D97F41" w:rsidRDefault="00BE28AE" w:rsidP="009109BA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lang w:val="en-ZA"/>
              </w:rPr>
            </w:pPr>
          </w:p>
        </w:tc>
      </w:tr>
      <w:tr w:rsidR="00BE28AE" w:rsidRPr="00D97F41" w14:paraId="5AAD9260" w14:textId="77777777" w:rsidTr="00497590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6C6FFE" w14:textId="77777777" w:rsidR="00BE28AE" w:rsidRPr="00D97F41" w:rsidRDefault="00852604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Company Name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11112B0F" w14:textId="77777777" w:rsidR="00BE28AE" w:rsidRPr="00D97F41" w:rsidRDefault="00BE28AE" w:rsidP="009109BA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BE28AE" w:rsidRPr="00D97F41" w14:paraId="2BB31E72" w14:textId="77777777" w:rsidTr="00497590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541FE" w14:textId="77777777" w:rsidR="00BE28AE" w:rsidRPr="00D97F41" w:rsidRDefault="00BE28AE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Postal address:</w:t>
            </w:r>
          </w:p>
        </w:tc>
        <w:tc>
          <w:tcPr>
            <w:tcW w:w="3673" w:type="pct"/>
            <w:gridSpan w:val="3"/>
            <w:tcBorders>
              <w:left w:val="single" w:sz="4" w:space="0" w:color="auto"/>
            </w:tcBorders>
          </w:tcPr>
          <w:p w14:paraId="4351944D" w14:textId="77777777" w:rsidR="00BE28AE" w:rsidRPr="00D97F41" w:rsidRDefault="00BE28AE" w:rsidP="009109BA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4A5235" w:rsidRPr="00D97F41" w14:paraId="68E5E543" w14:textId="77777777" w:rsidTr="0031378A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A3D867" w14:textId="77777777" w:rsidR="004A5235" w:rsidRPr="00D97F41" w:rsidRDefault="004A5235" w:rsidP="004A5235">
            <w:pPr>
              <w:spacing w:line="360" w:lineRule="auto"/>
              <w:rPr>
                <w:rFonts w:ascii="Arial Narrow" w:hAnsi="Arial Narrow" w:cs="Arial"/>
                <w:bCs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Postal code:</w:t>
            </w:r>
          </w:p>
        </w:tc>
        <w:tc>
          <w:tcPr>
            <w:tcW w:w="1658" w:type="pct"/>
            <w:tcBorders>
              <w:left w:val="single" w:sz="4" w:space="0" w:color="auto"/>
            </w:tcBorders>
          </w:tcPr>
          <w:p w14:paraId="55B1AADA" w14:textId="77777777" w:rsidR="004A5235" w:rsidRPr="00D97F41" w:rsidRDefault="004A5235" w:rsidP="009109BA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nil"/>
            </w:tcBorders>
          </w:tcPr>
          <w:p w14:paraId="1BF45952" w14:textId="2D025CAE" w:rsidR="004A5235" w:rsidRPr="00D97F41" w:rsidRDefault="004A5235" w:rsidP="009109BA">
            <w:pPr>
              <w:jc w:val="both"/>
              <w:rPr>
                <w:rFonts w:ascii="Arial Narrow" w:hAnsi="Arial Narrow" w:cs="Arial"/>
                <w:bCs/>
              </w:rPr>
            </w:pPr>
          </w:p>
        </w:tc>
        <w:tc>
          <w:tcPr>
            <w:tcW w:w="1293" w:type="pct"/>
            <w:vMerge w:val="restart"/>
            <w:tcBorders>
              <w:left w:val="single" w:sz="4" w:space="0" w:color="auto"/>
            </w:tcBorders>
          </w:tcPr>
          <w:p w14:paraId="08135664" w14:textId="77777777" w:rsidR="004A5235" w:rsidRPr="00D97F41" w:rsidRDefault="004A5235" w:rsidP="009109BA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4A5235" w:rsidRPr="00D97F41" w14:paraId="07569963" w14:textId="77777777" w:rsidTr="003258F2"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991840" w14:textId="77777777" w:rsidR="004A5235" w:rsidRPr="00D97F41" w:rsidRDefault="004A5235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Telephone:</w:t>
            </w:r>
          </w:p>
        </w:tc>
        <w:tc>
          <w:tcPr>
            <w:tcW w:w="1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3215" w14:textId="77777777" w:rsidR="004A5235" w:rsidRPr="00D97F41" w:rsidRDefault="004A5235" w:rsidP="009109BA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lang w:val="en-ZA"/>
              </w:rPr>
            </w:pPr>
          </w:p>
        </w:tc>
        <w:tc>
          <w:tcPr>
            <w:tcW w:w="7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21982" w14:textId="526B6D14" w:rsidR="004A5235" w:rsidRPr="00D97F41" w:rsidRDefault="004A5235" w:rsidP="009109BA">
            <w:pPr>
              <w:jc w:val="both"/>
              <w:rPr>
                <w:rFonts w:ascii="Arial Narrow" w:hAnsi="Arial Narrow" w:cs="Arial"/>
                <w:bCs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Cell:</w:t>
            </w:r>
          </w:p>
        </w:tc>
        <w:tc>
          <w:tcPr>
            <w:tcW w:w="1293" w:type="pct"/>
            <w:vMerge/>
            <w:tcBorders>
              <w:left w:val="single" w:sz="4" w:space="0" w:color="auto"/>
            </w:tcBorders>
          </w:tcPr>
          <w:p w14:paraId="43D96DD0" w14:textId="77777777" w:rsidR="004A5235" w:rsidRPr="00D97F41" w:rsidRDefault="004A5235" w:rsidP="009109BA">
            <w:pPr>
              <w:jc w:val="both"/>
              <w:rPr>
                <w:rFonts w:ascii="Arial Narrow" w:hAnsi="Arial Narrow" w:cs="Arial"/>
              </w:rPr>
            </w:pPr>
          </w:p>
        </w:tc>
      </w:tr>
      <w:tr w:rsidR="00852604" w:rsidRPr="00D97F41" w14:paraId="75C8352E" w14:textId="77777777" w:rsidTr="00E96D5B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030FC" w14:textId="3E269CE4" w:rsidR="00852604" w:rsidRPr="00D97F41" w:rsidRDefault="004A5235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68F" w14:textId="77777777" w:rsidR="00852604" w:rsidRPr="00D97F41" w:rsidRDefault="00852604" w:rsidP="009109BA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lang w:val="en-ZA"/>
              </w:rPr>
            </w:pPr>
          </w:p>
        </w:tc>
      </w:tr>
      <w:tr w:rsidR="004A5235" w:rsidRPr="00D97F41" w14:paraId="5087E7D6" w14:textId="77777777" w:rsidTr="00E96D5B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8B6390" w14:textId="4C47C79D" w:rsidR="004A5235" w:rsidRDefault="004A5235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EAPASA </w:t>
            </w:r>
            <w:proofErr w:type="spellStart"/>
            <w:r>
              <w:rPr>
                <w:rFonts w:ascii="Arial Narrow" w:hAnsi="Arial Narrow" w:cs="Arial"/>
                <w:bCs/>
                <w:sz w:val="22"/>
                <w:szCs w:val="22"/>
              </w:rPr>
              <w:t>Reg.No</w:t>
            </w:r>
            <w:proofErr w:type="spellEnd"/>
            <w:r>
              <w:rPr>
                <w:rFonts w:ascii="Arial Narrow" w:hAnsi="Arial Narrow" w:cs="Arial"/>
                <w:bCs/>
                <w:sz w:val="22"/>
                <w:szCs w:val="22"/>
              </w:rPr>
              <w:t>.</w:t>
            </w: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51BF" w14:textId="77777777" w:rsidR="004A5235" w:rsidRPr="00D97F41" w:rsidRDefault="004A5235" w:rsidP="009109BA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lang w:val="en-ZA"/>
              </w:rPr>
            </w:pPr>
          </w:p>
        </w:tc>
      </w:tr>
      <w:tr w:rsidR="00F63434" w:rsidRPr="00D97F41" w14:paraId="18A03C9C" w14:textId="77777777" w:rsidTr="00E96D5B">
        <w:trPr>
          <w:cantSplit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</w:tcPr>
          <w:p w14:paraId="45999B19" w14:textId="77777777" w:rsidR="00F63434" w:rsidRDefault="00F63434" w:rsidP="004A5235">
            <w:pPr>
              <w:pStyle w:val="BalloonText"/>
              <w:spacing w:line="360" w:lineRule="auto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6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FE6A6" w14:textId="308D0A5C" w:rsidR="00F63434" w:rsidRPr="00E96D5B" w:rsidRDefault="00F63434" w:rsidP="009109BA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b/>
                <w:bCs/>
                <w:lang w:val="en-ZA"/>
              </w:rPr>
            </w:pPr>
            <w:r w:rsidRPr="00E96D5B">
              <w:rPr>
                <w:rFonts w:ascii="Arial Narrow" w:hAnsi="Arial Narrow" w:cs="Arial"/>
                <w:b/>
                <w:bCs/>
                <w:lang w:val="en-ZA"/>
              </w:rPr>
              <w:t>Please provide EAPASA registration</w:t>
            </w:r>
            <w:r w:rsidR="00E51D71" w:rsidRPr="00E96D5B">
              <w:rPr>
                <w:rFonts w:ascii="Arial Narrow" w:hAnsi="Arial Narrow" w:cs="Arial"/>
                <w:b/>
                <w:bCs/>
                <w:lang w:val="en-ZA"/>
              </w:rPr>
              <w:t xml:space="preserve"> certificate</w:t>
            </w:r>
          </w:p>
        </w:tc>
      </w:tr>
    </w:tbl>
    <w:p w14:paraId="1CAD2205" w14:textId="77777777" w:rsidR="00BE28AE" w:rsidRDefault="00BE28AE" w:rsidP="00BE28AE">
      <w:pPr>
        <w:pStyle w:val="ListParagraph"/>
        <w:ind w:left="450"/>
      </w:pPr>
    </w:p>
    <w:p w14:paraId="38FEDA7B" w14:textId="76D96760" w:rsidR="00BB5FBD" w:rsidRDefault="0099375F" w:rsidP="0099375F">
      <w:pPr>
        <w:numPr>
          <w:ilvl w:val="0"/>
          <w:numId w:val="27"/>
        </w:numPr>
        <w:tabs>
          <w:tab w:val="clear" w:pos="1080"/>
          <w:tab w:val="num" w:pos="426"/>
          <w:tab w:val="num" w:pos="1710"/>
        </w:tabs>
        <w:ind w:left="450" w:right="292" w:hanging="450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DETAILS OF THE LOCAL </w:t>
      </w:r>
      <w:r w:rsidR="004A5235">
        <w:rPr>
          <w:rFonts w:ascii="Arial Narrow" w:hAnsi="Arial Narrow" w:cs="Arial"/>
          <w:b/>
          <w:sz w:val="20"/>
          <w:szCs w:val="20"/>
        </w:rPr>
        <w:t>AUTHORITIES</w:t>
      </w:r>
      <w:r>
        <w:rPr>
          <w:rFonts w:ascii="Arial Narrow" w:hAnsi="Arial Narrow" w:cs="Arial"/>
          <w:b/>
          <w:sz w:val="20"/>
          <w:szCs w:val="20"/>
        </w:rPr>
        <w:t xml:space="preserve"> </w:t>
      </w:r>
      <w:r w:rsidR="00FD6881">
        <w:rPr>
          <w:rFonts w:ascii="Arial Narrow" w:hAnsi="Arial Narrow" w:cs="Arial"/>
          <w:b/>
          <w:sz w:val="20"/>
          <w:szCs w:val="20"/>
        </w:rPr>
        <w:t xml:space="preserve">IN </w:t>
      </w:r>
      <w:r>
        <w:rPr>
          <w:rFonts w:ascii="Arial Narrow" w:hAnsi="Arial Narrow" w:cs="Arial"/>
          <w:b/>
          <w:sz w:val="20"/>
          <w:szCs w:val="20"/>
        </w:rPr>
        <w:t>WHOSE JURISDICTION THE PROPOSED ACTIVITY FALLS</w:t>
      </w:r>
      <w:r w:rsidR="00BB5FBD">
        <w:rPr>
          <w:rFonts w:ascii="Arial Narrow" w:hAnsi="Arial Narrow" w:cs="Arial"/>
          <w:b/>
          <w:sz w:val="20"/>
          <w:szCs w:val="20"/>
        </w:rPr>
        <w:t xml:space="preserve"> </w:t>
      </w:r>
    </w:p>
    <w:p w14:paraId="24107129" w14:textId="77777777" w:rsidR="0099375F" w:rsidRDefault="0099375F" w:rsidP="0099375F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tbl>
      <w:tblPr>
        <w:tblW w:w="47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7"/>
        <w:gridCol w:w="2835"/>
        <w:gridCol w:w="1277"/>
        <w:gridCol w:w="2248"/>
      </w:tblGrid>
      <w:tr w:rsidR="0099375F" w:rsidRPr="00D97F41" w14:paraId="1A4B16FA" w14:textId="77777777" w:rsidTr="004A5235">
        <w:trPr>
          <w:cantSplit/>
          <w:trHeight w:val="416"/>
        </w:trPr>
        <w:tc>
          <w:tcPr>
            <w:tcW w:w="1314" w:type="pct"/>
            <w:tcBorders>
              <w:top w:val="nil"/>
              <w:left w:val="nil"/>
              <w:bottom w:val="nil"/>
            </w:tcBorders>
          </w:tcPr>
          <w:p w14:paraId="00D1F9C2" w14:textId="26BFEDF8" w:rsidR="0099375F" w:rsidRDefault="0099375F" w:rsidP="004A5235">
            <w:pPr>
              <w:pStyle w:val="Footer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District Municipality</w:t>
            </w:r>
            <w:r w:rsidR="004A5235">
              <w:rPr>
                <w:rFonts w:ascii="Arial Narrow" w:hAnsi="Arial Narrow" w:cs="Arial"/>
                <w:bCs/>
                <w:sz w:val="22"/>
                <w:szCs w:val="22"/>
              </w:rPr>
              <w:t>:</w:t>
            </w:r>
          </w:p>
        </w:tc>
        <w:tc>
          <w:tcPr>
            <w:tcW w:w="3686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26726E0" w14:textId="77777777" w:rsidR="0099375F" w:rsidRPr="00D97F41" w:rsidRDefault="0099375F" w:rsidP="009109BA">
            <w:pPr>
              <w:pStyle w:val="Footer"/>
              <w:ind w:left="-90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2B435529" w14:textId="77777777" w:rsidTr="004A5235">
        <w:trPr>
          <w:cantSplit/>
          <w:trHeight w:val="416"/>
        </w:trPr>
        <w:tc>
          <w:tcPr>
            <w:tcW w:w="1314" w:type="pct"/>
            <w:tcBorders>
              <w:top w:val="nil"/>
              <w:left w:val="nil"/>
              <w:bottom w:val="nil"/>
            </w:tcBorders>
          </w:tcPr>
          <w:p w14:paraId="6D31482C" w14:textId="38B521CD" w:rsidR="0099375F" w:rsidRPr="00D97F41" w:rsidRDefault="0099375F" w:rsidP="004A5235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L</w:t>
            </w:r>
            <w:r w:rsidR="004A5235">
              <w:rPr>
                <w:rFonts w:ascii="Arial Narrow" w:hAnsi="Arial Narrow" w:cs="Arial"/>
                <w:bCs/>
                <w:sz w:val="22"/>
                <w:szCs w:val="22"/>
              </w:rPr>
              <w:t xml:space="preserve">ocal 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M</w:t>
            </w:r>
            <w:r w:rsidR="004A5235">
              <w:rPr>
                <w:rFonts w:ascii="Arial Narrow" w:hAnsi="Arial Narrow" w:cs="Arial"/>
                <w:bCs/>
                <w:sz w:val="22"/>
                <w:szCs w:val="22"/>
              </w:rPr>
              <w:t>unicipality (LM)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:</w:t>
            </w:r>
            <w:r w:rsidDel="00175A86"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686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6AAA331" w14:textId="77777777" w:rsidR="0099375F" w:rsidRPr="00D97F41" w:rsidRDefault="0099375F" w:rsidP="009109BA">
            <w:pPr>
              <w:pStyle w:val="Footer"/>
              <w:ind w:left="-90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6DE8F215" w14:textId="77777777" w:rsidTr="004A5235">
        <w:trPr>
          <w:cantSplit/>
        </w:trPr>
        <w:tc>
          <w:tcPr>
            <w:tcW w:w="1314" w:type="pct"/>
            <w:tcBorders>
              <w:top w:val="nil"/>
              <w:left w:val="nil"/>
              <w:bottom w:val="nil"/>
            </w:tcBorders>
          </w:tcPr>
          <w:p w14:paraId="5126CEE0" w14:textId="77777777" w:rsidR="0099375F" w:rsidRPr="00D97F41" w:rsidRDefault="0099375F" w:rsidP="009109BA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Nearest town/city:</w:t>
            </w:r>
          </w:p>
        </w:tc>
        <w:tc>
          <w:tcPr>
            <w:tcW w:w="3686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8DB3E11" w14:textId="77777777" w:rsidR="0099375F" w:rsidRPr="00D97F41" w:rsidRDefault="0099375F" w:rsidP="009109BA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9375F" w:rsidRPr="00D97F41" w14:paraId="369137F9" w14:textId="77777777" w:rsidTr="004A5235">
        <w:trPr>
          <w:cantSplit/>
        </w:trPr>
        <w:tc>
          <w:tcPr>
            <w:tcW w:w="13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9BFCA7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LM Contact P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erson:</w:t>
            </w:r>
          </w:p>
        </w:tc>
        <w:tc>
          <w:tcPr>
            <w:tcW w:w="3686" w:type="pct"/>
            <w:gridSpan w:val="3"/>
            <w:tcBorders>
              <w:left w:val="single" w:sz="4" w:space="0" w:color="auto"/>
            </w:tcBorders>
          </w:tcPr>
          <w:p w14:paraId="2738513C" w14:textId="77777777" w:rsidR="0099375F" w:rsidRPr="00D97F41" w:rsidRDefault="0099375F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9375F" w:rsidRPr="00D97F41" w14:paraId="6D9AF884" w14:textId="77777777" w:rsidTr="004A5235">
        <w:trPr>
          <w:cantSplit/>
        </w:trPr>
        <w:tc>
          <w:tcPr>
            <w:tcW w:w="13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1D28BD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Postal A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ddress:</w:t>
            </w:r>
          </w:p>
        </w:tc>
        <w:tc>
          <w:tcPr>
            <w:tcW w:w="3686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5B0E056" w14:textId="77777777" w:rsidR="0099375F" w:rsidRPr="00D97F41" w:rsidRDefault="0099375F" w:rsidP="009109BA">
            <w:pPr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52604" w:rsidRPr="00D97F41" w14:paraId="4A86CD66" w14:textId="77777777" w:rsidTr="004A5235">
        <w:trPr>
          <w:cantSplit/>
        </w:trPr>
        <w:tc>
          <w:tcPr>
            <w:tcW w:w="13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3CBF69" w14:textId="77777777" w:rsidR="00852604" w:rsidRPr="00D97F41" w:rsidRDefault="00852604" w:rsidP="009109BA">
            <w:pPr>
              <w:pStyle w:val="Footer"/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Postal C</w:t>
            </w:r>
            <w:r w:rsidRPr="00D97F41">
              <w:rPr>
                <w:rFonts w:ascii="Arial Narrow" w:hAnsi="Arial Narrow" w:cs="Arial"/>
                <w:bCs/>
                <w:sz w:val="22"/>
                <w:szCs w:val="22"/>
                <w:lang w:val="en-ZA"/>
              </w:rPr>
              <w:t>ode:</w:t>
            </w:r>
          </w:p>
        </w:tc>
        <w:tc>
          <w:tcPr>
            <w:tcW w:w="1643" w:type="pct"/>
            <w:tcBorders>
              <w:left w:val="single" w:sz="4" w:space="0" w:color="auto"/>
              <w:bottom w:val="single" w:sz="4" w:space="0" w:color="auto"/>
            </w:tcBorders>
          </w:tcPr>
          <w:p w14:paraId="4E8808DE" w14:textId="77777777" w:rsidR="00852604" w:rsidRPr="00D97F41" w:rsidRDefault="00852604" w:rsidP="009109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740" w:type="pct"/>
            <w:tcBorders>
              <w:left w:val="single" w:sz="4" w:space="0" w:color="auto"/>
              <w:bottom w:val="nil"/>
            </w:tcBorders>
          </w:tcPr>
          <w:p w14:paraId="53C911E0" w14:textId="13A3591D" w:rsidR="00852604" w:rsidRPr="00D97F41" w:rsidRDefault="00852604" w:rsidP="009109BA">
            <w:pPr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303" w:type="pct"/>
            <w:vMerge w:val="restart"/>
            <w:tcBorders>
              <w:left w:val="single" w:sz="4" w:space="0" w:color="auto"/>
            </w:tcBorders>
          </w:tcPr>
          <w:p w14:paraId="63BFA76C" w14:textId="77777777" w:rsidR="00852604" w:rsidRPr="00D97F41" w:rsidRDefault="00852604" w:rsidP="009109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52604" w:rsidRPr="00D97F41" w14:paraId="173CF4F9" w14:textId="77777777" w:rsidTr="004A5235">
        <w:tc>
          <w:tcPr>
            <w:tcW w:w="13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82A2DD" w14:textId="77777777" w:rsidR="00852604" w:rsidRPr="00D97F41" w:rsidRDefault="00852604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Telephone:</w:t>
            </w:r>
          </w:p>
        </w:tc>
        <w:tc>
          <w:tcPr>
            <w:tcW w:w="16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C5D7" w14:textId="77777777" w:rsidR="00852604" w:rsidRPr="00D97F41" w:rsidRDefault="00852604" w:rsidP="009109BA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  <w:tc>
          <w:tcPr>
            <w:tcW w:w="7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87C82" w14:textId="7C9E58FD" w:rsidR="00852604" w:rsidRPr="00D97F41" w:rsidRDefault="004A5235" w:rsidP="009109BA">
            <w:pPr>
              <w:spacing w:line="360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Cell:</w:t>
            </w:r>
          </w:p>
        </w:tc>
        <w:tc>
          <w:tcPr>
            <w:tcW w:w="130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EFD51EE" w14:textId="77777777" w:rsidR="00852604" w:rsidRPr="00D97F41" w:rsidRDefault="00852604" w:rsidP="009109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9375F" w:rsidRPr="00D01FCE" w14:paraId="6B1482A4" w14:textId="77777777" w:rsidTr="004A5235">
        <w:tc>
          <w:tcPr>
            <w:tcW w:w="131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8EC24F" w14:textId="77777777" w:rsidR="0099375F" w:rsidRPr="00D97F41" w:rsidRDefault="0099375F" w:rsidP="009109B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97F41">
              <w:rPr>
                <w:rFonts w:ascii="Arial Narrow" w:hAnsi="Arial Narrow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36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1FF9" w14:textId="77777777" w:rsidR="0099375F" w:rsidRDefault="0099375F" w:rsidP="009109BA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06F4740B" w14:textId="77777777" w:rsidR="0099375F" w:rsidRPr="00D01FCE" w:rsidRDefault="0099375F" w:rsidP="009109BA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0CE4B3B5" w14:textId="77777777" w:rsidR="0099375F" w:rsidRDefault="0099375F" w:rsidP="0099375F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3CCEF069" w14:textId="77777777" w:rsidR="00D449A3" w:rsidRDefault="00D449A3" w:rsidP="0099375F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0DF03B75" w14:textId="77777777" w:rsidR="004A5235" w:rsidRDefault="004A5235" w:rsidP="0099375F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54791383" w14:textId="70FB1F30" w:rsidR="00C83668" w:rsidRDefault="00C83668" w:rsidP="00C83668">
      <w:pPr>
        <w:numPr>
          <w:ilvl w:val="0"/>
          <w:numId w:val="27"/>
        </w:numPr>
        <w:tabs>
          <w:tab w:val="clear" w:pos="1080"/>
          <w:tab w:val="num" w:pos="426"/>
          <w:tab w:val="num" w:pos="1710"/>
        </w:tabs>
        <w:ind w:left="450" w:hanging="45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lastRenderedPageBreak/>
        <w:t>REASONS / MOTIVATION FOR THE AMENDMENT(S):</w:t>
      </w:r>
    </w:p>
    <w:p w14:paraId="43EE70E4" w14:textId="77777777" w:rsidR="00C83668" w:rsidRPr="00D82D89" w:rsidRDefault="00C83668" w:rsidP="00C83668">
      <w:pPr>
        <w:ind w:left="426"/>
        <w:rPr>
          <w:rFonts w:ascii="Arial Narrow" w:hAnsi="Arial Narrow" w:cs="Arial"/>
          <w:b/>
          <w:sz w:val="20"/>
          <w:szCs w:val="20"/>
        </w:rPr>
      </w:pPr>
    </w:p>
    <w:tbl>
      <w:tblPr>
        <w:tblW w:w="8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C83668" w:rsidRPr="00D82D89" w14:paraId="13DEE2CD" w14:textId="77777777" w:rsidTr="00383DA6">
        <w:trPr>
          <w:cantSplit/>
          <w:trHeight w:val="1386"/>
        </w:trPr>
        <w:tc>
          <w:tcPr>
            <w:tcW w:w="8838" w:type="dxa"/>
            <w:tcBorders>
              <w:top w:val="single" w:sz="4" w:space="0" w:color="auto"/>
              <w:left w:val="single" w:sz="4" w:space="0" w:color="auto"/>
            </w:tcBorders>
          </w:tcPr>
          <w:p w14:paraId="2D6DAEAD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34BF584B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747ACC2E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36AF5E1A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729BC15C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62AEF12D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4E353B26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6C59CC8A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07332368" w14:textId="77777777" w:rsidR="00C83668" w:rsidRPr="00D82D89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63D2E023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2BED8EE2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538F4AB8" w14:textId="77777777" w:rsidR="00C83668" w:rsidRDefault="00C83668" w:rsidP="00383DA6">
            <w:pPr>
              <w:pStyle w:val="Footer"/>
              <w:rPr>
                <w:rFonts w:ascii="Arial Narrow" w:hAnsi="Arial Narrow"/>
              </w:rPr>
            </w:pPr>
          </w:p>
          <w:p w14:paraId="3B324DC9" w14:textId="77777777" w:rsidR="00C83668" w:rsidRPr="00D82D89" w:rsidRDefault="00C83668" w:rsidP="00383DA6">
            <w:pPr>
              <w:pStyle w:val="Footer"/>
              <w:rPr>
                <w:rFonts w:ascii="Arial Narrow" w:hAnsi="Arial Narrow"/>
              </w:rPr>
            </w:pPr>
          </w:p>
        </w:tc>
      </w:tr>
    </w:tbl>
    <w:p w14:paraId="5202E787" w14:textId="77777777" w:rsidR="00C83668" w:rsidRDefault="00C83668" w:rsidP="00C83668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2D6C17F9" w14:textId="34989DC0" w:rsidR="00C83668" w:rsidRDefault="00C83668" w:rsidP="00C83668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119E6922" w14:textId="79D0BE89" w:rsidR="0099375F" w:rsidRDefault="0099375F" w:rsidP="0099375F">
      <w:pPr>
        <w:numPr>
          <w:ilvl w:val="0"/>
          <w:numId w:val="27"/>
        </w:numPr>
        <w:tabs>
          <w:tab w:val="clear" w:pos="1080"/>
          <w:tab w:val="num" w:pos="426"/>
          <w:tab w:val="num" w:pos="1710"/>
        </w:tabs>
        <w:ind w:left="450" w:hanging="45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DECLARATIONS</w:t>
      </w:r>
    </w:p>
    <w:p w14:paraId="7A498B7E" w14:textId="77777777" w:rsidR="00C70C2C" w:rsidRDefault="00C70C2C" w:rsidP="00C70C2C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0534048A" w14:textId="77777777" w:rsidR="00A83F9E" w:rsidRDefault="00A83F9E" w:rsidP="00A83F9E">
      <w:pPr>
        <w:tabs>
          <w:tab w:val="num" w:pos="1710"/>
        </w:tabs>
        <w:ind w:left="450"/>
        <w:rPr>
          <w:rFonts w:ascii="Arial Narrow" w:hAnsi="Arial Narrow" w:cs="Arial"/>
          <w:b/>
          <w:sz w:val="20"/>
          <w:szCs w:val="20"/>
        </w:rPr>
      </w:pPr>
    </w:p>
    <w:p w14:paraId="379EC4AD" w14:textId="2F8B7ADD" w:rsidR="00A83F9E" w:rsidRDefault="00E62258" w:rsidP="00A83F9E">
      <w:pPr>
        <w:pStyle w:val="BodyTextIndent2"/>
        <w:ind w:left="0"/>
        <w:rPr>
          <w:rFonts w:ascii="Arial Narrow" w:hAnsi="Arial Narrow"/>
          <w:b/>
          <w:sz w:val="20"/>
          <w:szCs w:val="20"/>
          <w:lang w:val="en-ZA"/>
        </w:rPr>
      </w:pPr>
      <w:r>
        <w:rPr>
          <w:rFonts w:ascii="Arial Narrow" w:hAnsi="Arial Narrow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AA769" wp14:editId="4992E94B">
                <wp:simplePos x="0" y="0"/>
                <wp:positionH relativeFrom="column">
                  <wp:posOffset>214323</wp:posOffset>
                </wp:positionH>
                <wp:positionV relativeFrom="paragraph">
                  <wp:posOffset>268583</wp:posOffset>
                </wp:positionV>
                <wp:extent cx="2152650" cy="295275"/>
                <wp:effectExtent l="0" t="0" r="0" b="9525"/>
                <wp:wrapNone/>
                <wp:docPr id="79214178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C01E4" w14:textId="77777777" w:rsidR="009A1890" w:rsidRDefault="009A1890" w:rsidP="009A1890">
                            <w:pPr>
                              <w:pStyle w:val="BalloonText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AA769" id="Text Box 38" o:spid="_x0000_s1037" type="#_x0000_t202" style="position:absolute;margin-left:16.9pt;margin-top:21.15pt;width:169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" stroked="f">
                <v:textbox>
                  <w:txbxContent>
                    <w:p w14:paraId="414C01E4" w14:textId="77777777" w:rsidR="009A1890" w:rsidRDefault="009A1890" w:rsidP="009A1890">
                      <w:pPr>
                        <w:pStyle w:val="BalloonText"/>
                        <w:pBdr>
                          <w:bottom w:val="single" w:sz="4" w:space="1" w:color="auto"/>
                        </w:pBdr>
                        <w:rPr>
                          <w:rFonts w:ascii="Times New Roman" w:hAnsi="Times New Roman" w:cs="Times New Roman"/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27A2">
        <w:rPr>
          <w:rFonts w:ascii="Arial Narrow" w:hAnsi="Arial Narrow" w:cs="Arial"/>
          <w:b/>
          <w:sz w:val="20"/>
          <w:szCs w:val="20"/>
        </w:rPr>
        <w:t>8</w:t>
      </w:r>
      <w:r w:rsidR="00A83F9E" w:rsidRPr="00A83F9E">
        <w:rPr>
          <w:rFonts w:ascii="Arial Narrow" w:hAnsi="Arial Narrow" w:cs="Arial"/>
          <w:b/>
          <w:sz w:val="20"/>
          <w:szCs w:val="20"/>
        </w:rPr>
        <w:t xml:space="preserve">.1 </w:t>
      </w:r>
      <w:r w:rsidR="00A83F9E">
        <w:rPr>
          <w:rFonts w:ascii="Arial Narrow" w:hAnsi="Arial Narrow" w:cs="Arial"/>
          <w:b/>
          <w:sz w:val="20"/>
          <w:szCs w:val="20"/>
        </w:rPr>
        <w:t xml:space="preserve">    </w:t>
      </w:r>
      <w:r w:rsidR="00A83F9E" w:rsidRPr="0034045C">
        <w:rPr>
          <w:rFonts w:ascii="Arial Narrow" w:hAnsi="Arial Narrow"/>
          <w:b/>
          <w:sz w:val="20"/>
          <w:szCs w:val="20"/>
          <w:lang w:val="en-ZA"/>
        </w:rPr>
        <w:t>THE APPLICANT</w:t>
      </w:r>
    </w:p>
    <w:p w14:paraId="0C57FF26" w14:textId="3C41489D" w:rsidR="004F13B1" w:rsidRPr="00C70C2C" w:rsidRDefault="00AD613F" w:rsidP="004F13B1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  <w:proofErr w:type="gramStart"/>
      <w:r w:rsidRPr="009A1890">
        <w:rPr>
          <w:rFonts w:ascii="Arial Narrow" w:hAnsi="Arial Narrow"/>
          <w:sz w:val="22"/>
          <w:szCs w:val="22"/>
          <w:lang w:val="en-ZA"/>
        </w:rPr>
        <w:t xml:space="preserve">I,  </w:t>
      </w:r>
      <w:r w:rsidR="009A1890" w:rsidRPr="009A1890">
        <w:rPr>
          <w:rFonts w:ascii="Arial Narrow" w:hAnsi="Arial Narrow"/>
          <w:sz w:val="22"/>
          <w:szCs w:val="22"/>
          <w:lang w:val="en-ZA"/>
        </w:rPr>
        <w:t xml:space="preserve"> </w:t>
      </w:r>
      <w:proofErr w:type="gramEnd"/>
      <w:r w:rsidR="009A1890" w:rsidRPr="009A1890">
        <w:rPr>
          <w:rFonts w:ascii="Arial Narrow" w:hAnsi="Arial Narrow"/>
          <w:sz w:val="22"/>
          <w:szCs w:val="22"/>
          <w:lang w:val="en-ZA"/>
        </w:rPr>
        <w:t xml:space="preserve">                                                                      </w:t>
      </w:r>
      <w:r>
        <w:rPr>
          <w:rFonts w:ascii="Arial Narrow" w:hAnsi="Arial Narrow"/>
          <w:sz w:val="22"/>
          <w:szCs w:val="22"/>
          <w:lang w:val="en-ZA"/>
        </w:rPr>
        <w:t xml:space="preserve">  </w:t>
      </w:r>
      <w:r w:rsidR="009A1890" w:rsidRPr="009A1890">
        <w:rPr>
          <w:rFonts w:ascii="Arial Narrow" w:hAnsi="Arial Narrow"/>
          <w:sz w:val="22"/>
          <w:szCs w:val="22"/>
          <w:lang w:val="en-ZA"/>
        </w:rPr>
        <w:t xml:space="preserve"> </w:t>
      </w:r>
      <w:r w:rsidRPr="009A1890">
        <w:rPr>
          <w:rFonts w:ascii="Arial Narrow" w:hAnsi="Arial Narrow"/>
          <w:sz w:val="22"/>
          <w:szCs w:val="22"/>
          <w:lang w:val="en-ZA"/>
        </w:rPr>
        <w:t>h</w:t>
      </w:r>
      <w:r>
        <w:rPr>
          <w:rFonts w:ascii="Arial Narrow" w:hAnsi="Arial Narrow"/>
          <w:sz w:val="22"/>
          <w:szCs w:val="22"/>
          <w:lang w:val="en-ZA"/>
        </w:rPr>
        <w:t>er</w:t>
      </w:r>
      <w:r w:rsidRPr="009A1890">
        <w:rPr>
          <w:rFonts w:ascii="Arial Narrow" w:hAnsi="Arial Narrow"/>
          <w:sz w:val="22"/>
          <w:szCs w:val="22"/>
          <w:lang w:val="en-ZA"/>
        </w:rPr>
        <w:t>eby</w:t>
      </w:r>
      <w:r w:rsidR="009A1890" w:rsidRPr="009A1890">
        <w:rPr>
          <w:rFonts w:ascii="Arial Narrow" w:hAnsi="Arial Narrow"/>
          <w:sz w:val="22"/>
          <w:szCs w:val="22"/>
          <w:lang w:val="en-ZA"/>
        </w:rPr>
        <w:t xml:space="preserve"> declare that the contents of this submission are to </w:t>
      </w:r>
      <w:r w:rsidRPr="009A1890">
        <w:rPr>
          <w:rFonts w:ascii="Arial Narrow" w:hAnsi="Arial Narrow"/>
          <w:sz w:val="22"/>
          <w:szCs w:val="22"/>
          <w:lang w:val="en-ZA"/>
        </w:rPr>
        <w:t>the</w:t>
      </w:r>
      <w:r w:rsidRPr="004F13B1">
        <w:rPr>
          <w:rFonts w:ascii="Arial Narrow" w:hAnsi="Arial Narrow"/>
          <w:sz w:val="22"/>
          <w:szCs w:val="22"/>
          <w:lang w:val="en-ZA"/>
        </w:rPr>
        <w:t xml:space="preserve"> </w:t>
      </w:r>
      <w:r w:rsidRPr="0031576E">
        <w:rPr>
          <w:rFonts w:ascii="Arial Narrow" w:hAnsi="Arial Narrow"/>
          <w:sz w:val="22"/>
          <w:szCs w:val="22"/>
          <w:lang w:val="en-ZA"/>
        </w:rPr>
        <w:t>best</w:t>
      </w:r>
      <w:r w:rsidR="004F13B1" w:rsidRPr="0031576E">
        <w:rPr>
          <w:rFonts w:ascii="Arial Narrow" w:hAnsi="Arial Narrow"/>
          <w:sz w:val="22"/>
          <w:szCs w:val="22"/>
          <w:lang w:val="en-ZA"/>
        </w:rPr>
        <w:t xml:space="preserve"> of my knowledge tru</w:t>
      </w:r>
      <w:r w:rsidR="004F13B1">
        <w:rPr>
          <w:rFonts w:ascii="Arial Narrow" w:hAnsi="Arial Narrow"/>
          <w:sz w:val="22"/>
          <w:szCs w:val="22"/>
          <w:lang w:val="en-ZA"/>
        </w:rPr>
        <w:t>e,</w:t>
      </w:r>
      <w:r w:rsidR="004F13B1" w:rsidRPr="0031576E">
        <w:rPr>
          <w:rFonts w:ascii="Arial Narrow" w:hAnsi="Arial Narrow"/>
          <w:sz w:val="22"/>
          <w:szCs w:val="22"/>
          <w:lang w:val="en-ZA"/>
        </w:rPr>
        <w:t xml:space="preserve"> and I regard this declaration as binding on my conscience.</w:t>
      </w:r>
    </w:p>
    <w:p w14:paraId="0EED7831" w14:textId="77777777" w:rsidR="009A1890" w:rsidRPr="00FD057F" w:rsidRDefault="009A1890" w:rsidP="00A83F9E">
      <w:pPr>
        <w:jc w:val="both"/>
        <w:rPr>
          <w:rFonts w:ascii="Arial Narrow" w:hAnsi="Arial Narrow" w:cs="Arial"/>
        </w:rPr>
      </w:pPr>
    </w:p>
    <w:p w14:paraId="25A88664" w14:textId="2DED83F6" w:rsidR="00B25563" w:rsidRPr="00FD057F" w:rsidRDefault="00A83F9E" w:rsidP="00B25563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  <w:r w:rsidRPr="00FD057F">
        <w:rPr>
          <w:rFonts w:ascii="Arial Narrow" w:hAnsi="Arial Narrow" w:cs="Arial"/>
        </w:rPr>
        <w:t>Signature of the applicant:</w:t>
      </w:r>
      <w:r w:rsidR="00B25563" w:rsidRPr="00B25563">
        <w:rPr>
          <w:rFonts w:ascii="Arial Narrow" w:hAnsi="Arial Narrow" w:cs="Arial"/>
        </w:rPr>
        <w:t xml:space="preserve"> </w:t>
      </w:r>
      <w:r w:rsidR="00B25563">
        <w:rPr>
          <w:rFonts w:ascii="Arial Narrow" w:hAnsi="Arial Narrow" w:cs="Arial"/>
        </w:rPr>
        <w:t xml:space="preserve">                                                                                          </w:t>
      </w:r>
      <w:r w:rsidR="00B25563" w:rsidRPr="00FD057F">
        <w:rPr>
          <w:rFonts w:ascii="Arial Narrow" w:hAnsi="Arial Narrow" w:cs="Arial"/>
        </w:rPr>
        <w:t xml:space="preserve">Date: </w:t>
      </w:r>
    </w:p>
    <w:p w14:paraId="63440246" w14:textId="4D387DCC" w:rsidR="00A83F9E" w:rsidRPr="00FD057F" w:rsidRDefault="00A83F9E" w:rsidP="00A83F9E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</w:p>
    <w:p w14:paraId="12C31D1F" w14:textId="77777777" w:rsidR="00AD613F" w:rsidRDefault="00AD613F" w:rsidP="00A83F9E">
      <w:pPr>
        <w:rPr>
          <w:rFonts w:ascii="Arial Narrow" w:hAnsi="Arial Narrow" w:cs="Arial"/>
        </w:rPr>
      </w:pPr>
    </w:p>
    <w:p w14:paraId="20565237" w14:textId="57785813" w:rsidR="009A1890" w:rsidRDefault="009A1890" w:rsidP="00A83F9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I certify that the Deponent has acknowledged that he/she knows and understand the contents of this declaration which was sworn to/affirmed before me.</w:t>
      </w:r>
    </w:p>
    <w:p w14:paraId="29063FC4" w14:textId="77777777" w:rsidR="00E15C41" w:rsidRDefault="00E15C41" w:rsidP="00E15C41">
      <w:pPr>
        <w:rPr>
          <w:rFonts w:ascii="Arial Narrow" w:hAnsi="Arial Narrow" w:cs="Arial"/>
        </w:rPr>
      </w:pPr>
    </w:p>
    <w:p w14:paraId="6FC8FAC5" w14:textId="77777777" w:rsidR="00E15C41" w:rsidRPr="00FD057F" w:rsidRDefault="00E15C41" w:rsidP="00E15C41">
      <w:pPr>
        <w:rPr>
          <w:rFonts w:ascii="Arial Narrow" w:hAnsi="Arial Narrow" w:cs="Arial"/>
        </w:rPr>
      </w:pPr>
    </w:p>
    <w:p w14:paraId="0C495D18" w14:textId="77777777" w:rsidR="00E15C41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Nam</w:t>
      </w:r>
      <w:r w:rsidRPr="002C532D">
        <w:rPr>
          <w:rFonts w:ascii="Arial Narrow" w:hAnsi="Arial Narrow" w:cs="Arial"/>
          <w:sz w:val="24"/>
          <w:szCs w:val="24"/>
        </w:rPr>
        <w:t>e of the Commissioner of Oath</w:t>
      </w:r>
    </w:p>
    <w:p w14:paraId="75850934" w14:textId="77777777" w:rsidR="00E15C41" w:rsidRDefault="00E15C41" w:rsidP="00E15C41">
      <w:pPr>
        <w:rPr>
          <w:rFonts w:ascii="Arial Narrow" w:hAnsi="Arial Narrow" w:cs="Arial"/>
        </w:rPr>
      </w:pPr>
    </w:p>
    <w:p w14:paraId="3A43ECC7" w14:textId="77777777" w:rsidR="00E15C41" w:rsidRDefault="00E15C41" w:rsidP="00E15C41">
      <w:pPr>
        <w:rPr>
          <w:rFonts w:ascii="Arial Narrow" w:hAnsi="Arial Narrow" w:cs="Arial"/>
        </w:rPr>
      </w:pPr>
    </w:p>
    <w:p w14:paraId="44C7F343" w14:textId="77777777" w:rsidR="00E15C41" w:rsidRPr="00FD057F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Designation:</w:t>
      </w:r>
    </w:p>
    <w:p w14:paraId="5165CA9F" w14:textId="77777777" w:rsidR="00E15C41" w:rsidRDefault="00E15C41" w:rsidP="00E15C41">
      <w:pPr>
        <w:rPr>
          <w:rFonts w:ascii="Arial Narrow" w:hAnsi="Arial Narrow" w:cs="Arial"/>
        </w:rPr>
      </w:pPr>
    </w:p>
    <w:p w14:paraId="491B2987" w14:textId="77777777" w:rsidR="00E15C41" w:rsidRDefault="00E15C41" w:rsidP="00E15C41">
      <w:pPr>
        <w:rPr>
          <w:rFonts w:ascii="Arial Narrow" w:hAnsi="Arial Narrow" w:cs="Arial"/>
        </w:rPr>
      </w:pPr>
    </w:p>
    <w:p w14:paraId="3214EBDF" w14:textId="77777777" w:rsidR="00E15C41" w:rsidRPr="00FD057F" w:rsidRDefault="00E15C41" w:rsidP="00E15C41">
      <w:pPr>
        <w:pBdr>
          <w:top w:val="single" w:sz="4" w:space="1" w:color="auto"/>
        </w:pBdr>
        <w:rPr>
          <w:rFonts w:ascii="Arial Narrow" w:hAnsi="Arial Narrow" w:cs="Arial"/>
        </w:rPr>
      </w:pPr>
      <w:r w:rsidRPr="00FD057F">
        <w:rPr>
          <w:rFonts w:ascii="Arial Narrow" w:hAnsi="Arial Narrow" w:cs="Arial"/>
        </w:rPr>
        <w:t>Signature of the Commissioner of Oath</w:t>
      </w:r>
      <w:r w:rsidRPr="00B2556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                                                          </w:t>
      </w:r>
      <w:r w:rsidRPr="00FD057F">
        <w:rPr>
          <w:rFonts w:ascii="Arial Narrow" w:hAnsi="Arial Narrow" w:cs="Arial"/>
        </w:rPr>
        <w:t>Date:</w:t>
      </w:r>
    </w:p>
    <w:p w14:paraId="67A99CF5" w14:textId="77777777" w:rsidR="00E15C41" w:rsidRDefault="00E15C41" w:rsidP="00E15C41">
      <w:pPr>
        <w:pBdr>
          <w:top w:val="single" w:sz="4" w:space="1" w:color="auto"/>
        </w:pBdr>
        <w:rPr>
          <w:rFonts w:ascii="Arial Narrow" w:hAnsi="Arial Narrow" w:cs="Arial"/>
        </w:rPr>
      </w:pPr>
    </w:p>
    <w:p w14:paraId="58561719" w14:textId="77777777" w:rsidR="00E15C41" w:rsidRPr="00FD057F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</w:p>
    <w:p w14:paraId="79C0EC46" w14:textId="77777777" w:rsidR="00E15C41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Official stamp (below)</w:t>
      </w:r>
    </w:p>
    <w:p w14:paraId="2EE9E4EB" w14:textId="77777777" w:rsidR="00B25563" w:rsidRDefault="00B25563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7F0C5571" w14:textId="77777777" w:rsidR="009A1890" w:rsidRDefault="009A1890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2C1CA828" w14:textId="77777777" w:rsidR="009A1890" w:rsidRDefault="009A1890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5C8630F9" w14:textId="77777777" w:rsidR="009A1890" w:rsidRDefault="009A1890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74AF8EE9" w14:textId="77777777" w:rsidR="009A1890" w:rsidRDefault="009A1890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56E0CE82" w14:textId="77777777" w:rsidR="00D142E3" w:rsidRDefault="00D142E3" w:rsidP="00C474DC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2"/>
          <w:szCs w:val="22"/>
        </w:rPr>
      </w:pPr>
    </w:p>
    <w:p w14:paraId="45B7C52F" w14:textId="7843E1C7" w:rsidR="00A83F9E" w:rsidRDefault="00AF27A2" w:rsidP="00A83F9E">
      <w:pPr>
        <w:pStyle w:val="BodyTextIndent2"/>
        <w:ind w:left="0"/>
        <w:rPr>
          <w:rFonts w:ascii="Arial Narrow" w:hAnsi="Arial Narrow"/>
          <w:b/>
          <w:sz w:val="22"/>
          <w:szCs w:val="22"/>
          <w:lang w:val="en-ZA"/>
        </w:rPr>
      </w:pPr>
      <w:r>
        <w:rPr>
          <w:rFonts w:ascii="Arial Narrow" w:hAnsi="Arial Narrow"/>
          <w:b/>
          <w:bCs/>
          <w:sz w:val="22"/>
          <w:szCs w:val="22"/>
          <w:lang w:val="en-ZA"/>
        </w:rPr>
        <w:lastRenderedPageBreak/>
        <w:t>8</w:t>
      </w:r>
      <w:r w:rsidR="004A5885" w:rsidRPr="00B25563">
        <w:rPr>
          <w:rFonts w:ascii="Arial Narrow" w:hAnsi="Arial Narrow"/>
          <w:b/>
          <w:bCs/>
          <w:sz w:val="22"/>
          <w:szCs w:val="22"/>
          <w:lang w:val="en-ZA"/>
        </w:rPr>
        <w:t>.2 The</w:t>
      </w:r>
      <w:r w:rsidR="00A83F9E" w:rsidRPr="0034045C">
        <w:rPr>
          <w:rFonts w:ascii="Arial Narrow" w:hAnsi="Arial Narrow"/>
          <w:b/>
          <w:sz w:val="22"/>
          <w:szCs w:val="22"/>
          <w:lang w:val="en-ZA"/>
        </w:rPr>
        <w:t xml:space="preserve"> Environmental Assessment Practitioner</w:t>
      </w:r>
    </w:p>
    <w:p w14:paraId="0A156E7A" w14:textId="77777777" w:rsidR="00C70C2C" w:rsidRPr="0034045C" w:rsidRDefault="00C70C2C" w:rsidP="00A83F9E">
      <w:pPr>
        <w:pStyle w:val="BodyTextIndent2"/>
        <w:ind w:left="0"/>
        <w:rPr>
          <w:rFonts w:ascii="Arial Narrow" w:hAnsi="Arial Narrow"/>
          <w:b/>
          <w:sz w:val="22"/>
          <w:szCs w:val="22"/>
          <w:lang w:val="en-ZA"/>
        </w:rPr>
      </w:pPr>
    </w:p>
    <w:p w14:paraId="3469E8BC" w14:textId="32B186DA" w:rsidR="0031576E" w:rsidRPr="00C70C2C" w:rsidRDefault="00992AE6" w:rsidP="00C70C2C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  <w:r>
        <w:rPr>
          <w:rFonts w:ascii="Arial Narrow" w:hAnsi="Arial Narrow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40C6BB" wp14:editId="3114E647">
                <wp:simplePos x="0" y="0"/>
                <wp:positionH relativeFrom="column">
                  <wp:posOffset>112395</wp:posOffset>
                </wp:positionH>
                <wp:positionV relativeFrom="paragraph">
                  <wp:posOffset>9525</wp:posOffset>
                </wp:positionV>
                <wp:extent cx="2287905" cy="228600"/>
                <wp:effectExtent l="0" t="0" r="0" b="0"/>
                <wp:wrapNone/>
                <wp:docPr id="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881C1" w14:textId="77777777" w:rsidR="00A83F9E" w:rsidRDefault="00A83F9E" w:rsidP="00A83F9E">
                            <w:pPr>
                              <w:pStyle w:val="BalloonText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0C6BB" id="_x0000_s1038" type="#_x0000_t202" style="position:absolute;margin-left:8.85pt;margin-top:.75pt;width:180.1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" stroked="f">
                <v:textbox>
                  <w:txbxContent>
                    <w:p w14:paraId="7A6881C1" w14:textId="77777777" w:rsidR="00A83F9E" w:rsidRDefault="00A83F9E" w:rsidP="00A83F9E">
                      <w:pPr>
                        <w:pStyle w:val="BalloonText"/>
                        <w:pBdr>
                          <w:bottom w:val="single" w:sz="4" w:space="1" w:color="auto"/>
                        </w:pBdr>
                        <w:rPr>
                          <w:rFonts w:ascii="Times New Roman" w:hAnsi="Times New Roman" w:cs="Times New Roman"/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A83F9E" w:rsidRPr="008973E9">
        <w:rPr>
          <w:rFonts w:ascii="Arial Narrow" w:hAnsi="Arial Narrow"/>
          <w:sz w:val="22"/>
          <w:szCs w:val="22"/>
          <w:lang w:val="en-ZA"/>
        </w:rPr>
        <w:t xml:space="preserve">I,   </w:t>
      </w:r>
      <w:proofErr w:type="gramEnd"/>
      <w:r w:rsidR="00A83F9E" w:rsidRPr="008973E9">
        <w:rPr>
          <w:rFonts w:ascii="Arial Narrow" w:hAnsi="Arial Narrow"/>
          <w:sz w:val="22"/>
          <w:szCs w:val="22"/>
          <w:lang w:val="en-ZA"/>
        </w:rPr>
        <w:t xml:space="preserve">                                                                     </w:t>
      </w:r>
      <w:proofErr w:type="gramStart"/>
      <w:r w:rsidR="00A83F9E" w:rsidRPr="008973E9">
        <w:rPr>
          <w:rFonts w:ascii="Arial Narrow" w:hAnsi="Arial Narrow"/>
          <w:sz w:val="22"/>
          <w:szCs w:val="22"/>
          <w:lang w:val="en-ZA"/>
        </w:rPr>
        <w:t xml:space="preserve">  ,</w:t>
      </w:r>
      <w:proofErr w:type="gramEnd"/>
      <w:r w:rsidR="00A83F9E" w:rsidRPr="008973E9">
        <w:rPr>
          <w:rFonts w:ascii="Arial Narrow" w:hAnsi="Arial Narrow"/>
          <w:sz w:val="22"/>
          <w:szCs w:val="22"/>
          <w:lang w:val="en-ZA"/>
        </w:rPr>
        <w:t xml:space="preserve"> </w:t>
      </w:r>
      <w:r w:rsidR="009A1890">
        <w:rPr>
          <w:rFonts w:ascii="Arial Narrow" w:hAnsi="Arial Narrow"/>
          <w:sz w:val="22"/>
          <w:szCs w:val="22"/>
          <w:lang w:val="en-ZA"/>
        </w:rPr>
        <w:t xml:space="preserve">hereby </w:t>
      </w:r>
      <w:r w:rsidR="00A83F9E" w:rsidRPr="008973E9">
        <w:rPr>
          <w:rFonts w:ascii="Arial Narrow" w:hAnsi="Arial Narrow"/>
          <w:sz w:val="22"/>
          <w:szCs w:val="22"/>
          <w:lang w:val="en-ZA"/>
        </w:rPr>
        <w:t>declare</w:t>
      </w:r>
      <w:r w:rsidR="009A1890">
        <w:rPr>
          <w:rFonts w:ascii="Arial Narrow" w:hAnsi="Arial Narrow"/>
          <w:sz w:val="22"/>
          <w:szCs w:val="22"/>
          <w:lang w:val="en-ZA"/>
        </w:rPr>
        <w:t xml:space="preserve"> </w:t>
      </w:r>
      <w:r w:rsidR="0031576E">
        <w:rPr>
          <w:rFonts w:ascii="Arial Narrow" w:hAnsi="Arial Narrow"/>
          <w:sz w:val="22"/>
          <w:szCs w:val="22"/>
          <w:lang w:val="en-ZA"/>
        </w:rPr>
        <w:t xml:space="preserve">that </w:t>
      </w:r>
      <w:r w:rsidR="0031576E" w:rsidRPr="0031576E">
        <w:rPr>
          <w:rFonts w:ascii="Arial Narrow" w:hAnsi="Arial Narrow"/>
          <w:sz w:val="22"/>
          <w:szCs w:val="22"/>
          <w:lang w:val="en-ZA"/>
        </w:rPr>
        <w:t>the contents of this submission are to the best of my knowledge tru</w:t>
      </w:r>
      <w:r w:rsidR="0031576E">
        <w:rPr>
          <w:rFonts w:ascii="Arial Narrow" w:hAnsi="Arial Narrow"/>
          <w:sz w:val="22"/>
          <w:szCs w:val="22"/>
          <w:lang w:val="en-ZA"/>
        </w:rPr>
        <w:t>e,</w:t>
      </w:r>
      <w:r w:rsidR="0031576E" w:rsidRPr="0031576E">
        <w:rPr>
          <w:rFonts w:ascii="Arial Narrow" w:hAnsi="Arial Narrow"/>
          <w:sz w:val="22"/>
          <w:szCs w:val="22"/>
          <w:lang w:val="en-ZA"/>
        </w:rPr>
        <w:t xml:space="preserve"> and I regard this declaration as binding on my conscience.</w:t>
      </w:r>
    </w:p>
    <w:p w14:paraId="6551BB8A" w14:textId="77777777" w:rsidR="00B25563" w:rsidRDefault="00B25563" w:rsidP="00B25563">
      <w:pPr>
        <w:pStyle w:val="BodyTextIndent3"/>
        <w:spacing w:after="0"/>
        <w:jc w:val="both"/>
        <w:rPr>
          <w:rFonts w:ascii="Arial Narrow" w:hAnsi="Arial Narrow"/>
          <w:sz w:val="22"/>
          <w:szCs w:val="22"/>
          <w:lang w:eastAsia="en-ZA"/>
        </w:rPr>
      </w:pPr>
    </w:p>
    <w:p w14:paraId="5A687755" w14:textId="77777777" w:rsidR="00B25563" w:rsidRDefault="00B25563" w:rsidP="00B25563">
      <w:pPr>
        <w:pStyle w:val="BodyTextIndent3"/>
        <w:spacing w:after="0"/>
        <w:jc w:val="both"/>
        <w:rPr>
          <w:rFonts w:ascii="Arial Narrow" w:hAnsi="Arial Narrow"/>
          <w:sz w:val="22"/>
          <w:szCs w:val="22"/>
          <w:lang w:eastAsia="en-ZA"/>
        </w:rPr>
      </w:pPr>
    </w:p>
    <w:p w14:paraId="28866441" w14:textId="77777777" w:rsidR="00B25563" w:rsidRPr="0034045C" w:rsidRDefault="00B25563" w:rsidP="00B25563">
      <w:pPr>
        <w:pStyle w:val="BodyTextIndent3"/>
        <w:spacing w:after="0"/>
        <w:jc w:val="both"/>
        <w:rPr>
          <w:rFonts w:ascii="Arial Narrow" w:hAnsi="Arial Narrow" w:cs="Arial"/>
        </w:rPr>
      </w:pPr>
    </w:p>
    <w:p w14:paraId="592DF090" w14:textId="77777777" w:rsidR="00A83F9E" w:rsidRPr="00F23B21" w:rsidRDefault="00A83F9E" w:rsidP="00A83F9E">
      <w:pPr>
        <w:jc w:val="both"/>
        <w:rPr>
          <w:rFonts w:ascii="Arial Narrow" w:hAnsi="Arial Narrow" w:cs="Arial"/>
        </w:rPr>
      </w:pPr>
    </w:p>
    <w:p w14:paraId="59DE22BC" w14:textId="7D4063DA" w:rsidR="00B25563" w:rsidRPr="00F23B21" w:rsidRDefault="00A83F9E" w:rsidP="00B25563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  <w:r w:rsidRPr="00F23B21">
        <w:rPr>
          <w:rFonts w:ascii="Arial Narrow" w:hAnsi="Arial Narrow" w:cs="Arial"/>
        </w:rPr>
        <w:t>Signature of the Environmental Assessment Practitioner:</w:t>
      </w:r>
      <w:r w:rsidR="00B25563">
        <w:rPr>
          <w:rFonts w:ascii="Arial Narrow" w:hAnsi="Arial Narrow" w:cs="Arial"/>
        </w:rPr>
        <w:t xml:space="preserve">                                               </w:t>
      </w:r>
      <w:r w:rsidR="00B25563" w:rsidRPr="00B25563">
        <w:rPr>
          <w:rFonts w:ascii="Arial Narrow" w:hAnsi="Arial Narrow" w:cs="Arial"/>
        </w:rPr>
        <w:t xml:space="preserve"> </w:t>
      </w:r>
      <w:r w:rsidR="00B25563" w:rsidRPr="00F23B21">
        <w:rPr>
          <w:rFonts w:ascii="Arial Narrow" w:hAnsi="Arial Narrow" w:cs="Arial"/>
        </w:rPr>
        <w:t>Date:</w:t>
      </w:r>
    </w:p>
    <w:p w14:paraId="5272BB00" w14:textId="39E76947" w:rsidR="00A83F9E" w:rsidRPr="00F23B21" w:rsidRDefault="00A83F9E" w:rsidP="00A83F9E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</w:p>
    <w:p w14:paraId="55D5BB1D" w14:textId="77777777" w:rsidR="0034045C" w:rsidRDefault="0034045C" w:rsidP="00A83F9E">
      <w:pPr>
        <w:jc w:val="both"/>
        <w:rPr>
          <w:rFonts w:ascii="Arial Narrow" w:hAnsi="Arial Narrow" w:cs="Arial"/>
        </w:rPr>
      </w:pPr>
    </w:p>
    <w:p w14:paraId="735C41C5" w14:textId="77777777" w:rsidR="0011369B" w:rsidRDefault="0011369B" w:rsidP="0011369B">
      <w:pPr>
        <w:jc w:val="both"/>
        <w:rPr>
          <w:rFonts w:ascii="Arial Narrow" w:hAnsi="Arial Narrow" w:cs="Arial"/>
        </w:rPr>
      </w:pPr>
      <w:r w:rsidRPr="00C70C2C">
        <w:rPr>
          <w:rFonts w:ascii="Arial Narrow" w:hAnsi="Arial Narrow" w:cs="Arial"/>
        </w:rPr>
        <w:t>I certify that the Deponent has acknowledged that he/she knows and understand the contents of this declaration which was sworn to/affirmed before me.</w:t>
      </w:r>
    </w:p>
    <w:p w14:paraId="037838C1" w14:textId="77777777" w:rsidR="00A83F9E" w:rsidRDefault="00A83F9E" w:rsidP="00A83F9E">
      <w:pPr>
        <w:rPr>
          <w:rFonts w:ascii="Arial Narrow" w:hAnsi="Arial Narrow" w:cs="Arial"/>
        </w:rPr>
      </w:pPr>
    </w:p>
    <w:p w14:paraId="13D59600" w14:textId="77777777" w:rsidR="00C70C2C" w:rsidRDefault="00C70C2C" w:rsidP="00A83F9E">
      <w:pPr>
        <w:rPr>
          <w:rFonts w:ascii="Arial Narrow" w:hAnsi="Arial Narrow" w:cs="Arial"/>
        </w:rPr>
      </w:pPr>
    </w:p>
    <w:p w14:paraId="45CE243C" w14:textId="77777777" w:rsidR="00E15C41" w:rsidRDefault="00E15C41" w:rsidP="00E15C41">
      <w:pPr>
        <w:rPr>
          <w:rFonts w:ascii="Arial Narrow" w:hAnsi="Arial Narrow" w:cs="Arial"/>
        </w:rPr>
      </w:pPr>
    </w:p>
    <w:p w14:paraId="1050FA7A" w14:textId="77777777" w:rsidR="00E15C41" w:rsidRPr="00FD057F" w:rsidRDefault="00E15C41" w:rsidP="00E15C41">
      <w:pPr>
        <w:rPr>
          <w:rFonts w:ascii="Arial Narrow" w:hAnsi="Arial Narrow" w:cs="Arial"/>
        </w:rPr>
      </w:pPr>
    </w:p>
    <w:p w14:paraId="0DA5C449" w14:textId="77777777" w:rsidR="00E15C41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Nam</w:t>
      </w:r>
      <w:r w:rsidRPr="002C532D">
        <w:rPr>
          <w:rFonts w:ascii="Arial Narrow" w:hAnsi="Arial Narrow" w:cs="Arial"/>
          <w:sz w:val="24"/>
          <w:szCs w:val="24"/>
        </w:rPr>
        <w:t>e of the Commissioner of Oath</w:t>
      </w:r>
    </w:p>
    <w:p w14:paraId="2B67CD35" w14:textId="77777777" w:rsidR="00E15C41" w:rsidRDefault="00E15C41" w:rsidP="00E15C41">
      <w:pPr>
        <w:rPr>
          <w:rFonts w:ascii="Arial Narrow" w:hAnsi="Arial Narrow" w:cs="Arial"/>
        </w:rPr>
      </w:pPr>
    </w:p>
    <w:p w14:paraId="483835EE" w14:textId="77777777" w:rsidR="00E15C41" w:rsidRPr="00FD057F" w:rsidRDefault="00E15C41" w:rsidP="00E15C41">
      <w:pPr>
        <w:rPr>
          <w:rFonts w:ascii="Arial Narrow" w:hAnsi="Arial Narrow" w:cs="Arial"/>
        </w:rPr>
      </w:pPr>
    </w:p>
    <w:p w14:paraId="2F79D6D6" w14:textId="77777777" w:rsidR="00E15C41" w:rsidRDefault="00E15C41" w:rsidP="00E15C41">
      <w:pPr>
        <w:rPr>
          <w:rFonts w:ascii="Arial Narrow" w:hAnsi="Arial Narrow" w:cs="Arial"/>
        </w:rPr>
      </w:pPr>
    </w:p>
    <w:p w14:paraId="70338E61" w14:textId="77777777" w:rsidR="00E15C41" w:rsidRPr="00FD057F" w:rsidRDefault="00E15C41" w:rsidP="00E15C41">
      <w:pPr>
        <w:rPr>
          <w:rFonts w:ascii="Arial Narrow" w:hAnsi="Arial Narrow" w:cs="Arial"/>
        </w:rPr>
      </w:pPr>
    </w:p>
    <w:p w14:paraId="04EA19C0" w14:textId="77777777" w:rsidR="00E15C41" w:rsidRPr="00FD057F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Designation:</w:t>
      </w:r>
    </w:p>
    <w:p w14:paraId="23EA8DA1" w14:textId="77777777" w:rsidR="00E15C41" w:rsidRDefault="00E15C41" w:rsidP="00E15C41">
      <w:pPr>
        <w:rPr>
          <w:rFonts w:ascii="Arial Narrow" w:hAnsi="Arial Narrow" w:cs="Arial"/>
        </w:rPr>
      </w:pPr>
    </w:p>
    <w:p w14:paraId="784819C6" w14:textId="77777777" w:rsidR="00E15C41" w:rsidRDefault="00E15C41" w:rsidP="00E15C41">
      <w:pPr>
        <w:rPr>
          <w:rFonts w:ascii="Arial Narrow" w:hAnsi="Arial Narrow" w:cs="Arial"/>
        </w:rPr>
      </w:pPr>
    </w:p>
    <w:p w14:paraId="0111BB4B" w14:textId="77777777" w:rsidR="00E15C41" w:rsidRDefault="00E15C41" w:rsidP="00E15C41">
      <w:pPr>
        <w:rPr>
          <w:rFonts w:ascii="Arial Narrow" w:hAnsi="Arial Narrow" w:cs="Arial"/>
        </w:rPr>
      </w:pPr>
    </w:p>
    <w:p w14:paraId="204AD130" w14:textId="77777777" w:rsidR="00E15C41" w:rsidRDefault="00E15C41" w:rsidP="00E15C41">
      <w:pPr>
        <w:rPr>
          <w:rFonts w:ascii="Arial Narrow" w:hAnsi="Arial Narrow" w:cs="Arial"/>
        </w:rPr>
      </w:pPr>
    </w:p>
    <w:p w14:paraId="7147E6F7" w14:textId="77777777" w:rsidR="00E15C41" w:rsidRPr="00FD057F" w:rsidRDefault="00E15C41" w:rsidP="00E15C41">
      <w:pPr>
        <w:pBdr>
          <w:top w:val="single" w:sz="4" w:space="1" w:color="auto"/>
        </w:pBdr>
        <w:rPr>
          <w:rFonts w:ascii="Arial Narrow" w:hAnsi="Arial Narrow" w:cs="Arial"/>
        </w:rPr>
      </w:pPr>
      <w:r w:rsidRPr="00FD057F">
        <w:rPr>
          <w:rFonts w:ascii="Arial Narrow" w:hAnsi="Arial Narrow" w:cs="Arial"/>
        </w:rPr>
        <w:t>Signature of the Commissioner of Oath</w:t>
      </w:r>
      <w:r w:rsidRPr="00B2556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                                                          </w:t>
      </w:r>
      <w:r w:rsidRPr="00FD057F">
        <w:rPr>
          <w:rFonts w:ascii="Arial Narrow" w:hAnsi="Arial Narrow" w:cs="Arial"/>
        </w:rPr>
        <w:t>Date:</w:t>
      </w:r>
    </w:p>
    <w:p w14:paraId="6E7496D7" w14:textId="77777777" w:rsidR="00E15C41" w:rsidRDefault="00E15C41" w:rsidP="00E15C41">
      <w:pPr>
        <w:pBdr>
          <w:top w:val="single" w:sz="4" w:space="1" w:color="auto"/>
        </w:pBdr>
        <w:rPr>
          <w:rFonts w:ascii="Arial Narrow" w:hAnsi="Arial Narrow" w:cs="Arial"/>
        </w:rPr>
      </w:pPr>
    </w:p>
    <w:p w14:paraId="09CB9724" w14:textId="77777777" w:rsidR="00E15C41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</w:p>
    <w:p w14:paraId="6271FC3E" w14:textId="77777777" w:rsidR="00E15C41" w:rsidRPr="00FD057F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</w:p>
    <w:p w14:paraId="49E6D141" w14:textId="77777777" w:rsidR="00E15C41" w:rsidRDefault="00E15C41" w:rsidP="00E15C41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Official stamp (below)</w:t>
      </w:r>
    </w:p>
    <w:p w14:paraId="3E98D4E1" w14:textId="79D2053A" w:rsidR="0099375F" w:rsidRPr="0099375F" w:rsidRDefault="0099375F" w:rsidP="00E15C41"/>
    <w:sectPr w:rsidR="0099375F" w:rsidRPr="0099375F" w:rsidSect="00E36561"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1440" w:right="1800" w:bottom="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B4DF" w14:textId="77777777" w:rsidR="00DC2A1E" w:rsidRDefault="00DC2A1E" w:rsidP="0083441E">
      <w:r>
        <w:separator/>
      </w:r>
    </w:p>
  </w:endnote>
  <w:endnote w:type="continuationSeparator" w:id="0">
    <w:p w14:paraId="256B9878" w14:textId="77777777" w:rsidR="00DC2A1E" w:rsidRDefault="00DC2A1E" w:rsidP="0083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E0F6" w14:textId="7642A35F" w:rsidR="00BB1980" w:rsidRDefault="00BB19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827775" wp14:editId="4CE38A7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1921273188" name="Text Box 8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266A14" w14:textId="43C032A5" w:rsidR="00BB1980" w:rsidRPr="00BB1980" w:rsidRDefault="00BB1980" w:rsidP="00BB198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198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82777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9" type="#_x0000_t202" alt="Public Consumption - Information can be used externally" style="position:absolute;margin-left:0;margin-top:0;width:230.5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" filled="f" stroked="f">
              <v:textbox style="mso-fit-shape-to-text:t" inset="0,0,0,15pt">
                <w:txbxContent>
                  <w:p w14:paraId="13266A14" w14:textId="43C032A5" w:rsidR="00BB1980" w:rsidRPr="00BB1980" w:rsidRDefault="00BB1980" w:rsidP="00BB198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198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D2FC" w14:textId="64511D93" w:rsidR="00ED5926" w:rsidRPr="00ED5926" w:rsidRDefault="00BB1980">
    <w:pPr>
      <w:pStyle w:val="Footer"/>
      <w:jc w:val="right"/>
      <w:rPr>
        <w:rFonts w:ascii="Arial Narrow" w:hAnsi="Arial Narrow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E88824" wp14:editId="6F73F787">
              <wp:simplePos x="900752" y="926683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612717751" name="Text Box 9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2BFB6" w14:textId="6241A98B" w:rsidR="00BB1980" w:rsidRPr="00BB1980" w:rsidRDefault="00BB1980" w:rsidP="00BB198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198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8882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0" type="#_x0000_t202" alt="Public Consumption - Information can be used externally" style="position:absolute;left:0;text-align:left;margin-left:0;margin-top:0;width:230.5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" filled="f" stroked="f">
              <v:textbox style="mso-fit-shape-to-text:t" inset="0,0,0,15pt">
                <w:txbxContent>
                  <w:p w14:paraId="78C2BFB6" w14:textId="6241A98B" w:rsidR="00BB1980" w:rsidRPr="00BB1980" w:rsidRDefault="00BB1980" w:rsidP="00BB198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198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2178353"/>
        <w:docPartObj>
          <w:docPartGallery w:val="Page Numbers (Bottom of Page)"/>
          <w:docPartUnique/>
        </w:docPartObj>
      </w:sdtPr>
      <w:sdtEndPr>
        <w:rPr>
          <w:rFonts w:ascii="Arial Narrow" w:hAnsi="Arial Narrow"/>
          <w:noProof/>
          <w:sz w:val="24"/>
          <w:szCs w:val="24"/>
        </w:rPr>
      </w:sdtEndPr>
      <w:sdtContent>
        <w:r w:rsidR="00ED5926" w:rsidRPr="00ED5926">
          <w:rPr>
            <w:rFonts w:ascii="Arial Narrow" w:hAnsi="Arial Narrow"/>
            <w:sz w:val="24"/>
            <w:szCs w:val="24"/>
          </w:rPr>
          <w:fldChar w:fldCharType="begin"/>
        </w:r>
        <w:r w:rsidR="00ED5926" w:rsidRPr="00ED5926">
          <w:rPr>
            <w:rFonts w:ascii="Arial Narrow" w:hAnsi="Arial Narrow"/>
            <w:sz w:val="24"/>
            <w:szCs w:val="24"/>
          </w:rPr>
          <w:instrText xml:space="preserve"> PAGE   \* MERGEFORMAT </w:instrText>
        </w:r>
        <w:r w:rsidR="00ED5926" w:rsidRPr="00ED5926">
          <w:rPr>
            <w:rFonts w:ascii="Arial Narrow" w:hAnsi="Arial Narrow"/>
            <w:sz w:val="24"/>
            <w:szCs w:val="24"/>
          </w:rPr>
          <w:fldChar w:fldCharType="separate"/>
        </w:r>
        <w:r w:rsidR="00497590">
          <w:rPr>
            <w:rFonts w:ascii="Arial Narrow" w:hAnsi="Arial Narrow"/>
            <w:noProof/>
            <w:sz w:val="24"/>
            <w:szCs w:val="24"/>
          </w:rPr>
          <w:t>6</w:t>
        </w:r>
        <w:r w:rsidR="00ED5926" w:rsidRPr="00ED5926">
          <w:rPr>
            <w:rFonts w:ascii="Arial Narrow" w:hAnsi="Arial Narrow"/>
            <w:noProof/>
            <w:sz w:val="24"/>
            <w:szCs w:val="24"/>
          </w:rPr>
          <w:fldChar w:fldCharType="end"/>
        </w:r>
      </w:sdtContent>
    </w:sdt>
  </w:p>
  <w:p w14:paraId="25CEC5F8" w14:textId="77777777" w:rsidR="00614FA7" w:rsidRDefault="00614F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042E" w14:textId="4ADC641E" w:rsidR="00BB1980" w:rsidRDefault="00BB19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F9B9B4" wp14:editId="091B5CB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1827290314" name="Text Box 7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5A765E" w14:textId="7C7BEAD5" w:rsidR="00BB1980" w:rsidRPr="00BB1980" w:rsidRDefault="00BB1980" w:rsidP="00BB198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B198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9B9B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1" type="#_x0000_t202" alt="Public Consumption - Information can be used externally" style="position:absolute;margin-left:0;margin-top:0;width:230.5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" filled="f" stroked="f">
              <v:textbox style="mso-fit-shape-to-text:t" inset="0,0,0,15pt">
                <w:txbxContent>
                  <w:p w14:paraId="6F5A765E" w14:textId="7C7BEAD5" w:rsidR="00BB1980" w:rsidRPr="00BB1980" w:rsidRDefault="00BB1980" w:rsidP="00BB198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BB198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4177B" w14:textId="77777777" w:rsidR="00DC2A1E" w:rsidRDefault="00DC2A1E" w:rsidP="0083441E">
      <w:r>
        <w:separator/>
      </w:r>
    </w:p>
  </w:footnote>
  <w:footnote w:type="continuationSeparator" w:id="0">
    <w:p w14:paraId="405226D5" w14:textId="77777777" w:rsidR="00DC2A1E" w:rsidRDefault="00DC2A1E" w:rsidP="00834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</w:rPr>
      <w:alias w:val="Title"/>
      <w:id w:val="-522168254"/>
      <w:placeholder>
        <w:docPart w:val="920FA7AB5C1D4E97948BAE392BB738E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37A645A4" w14:textId="77777777" w:rsidR="0083441E" w:rsidRDefault="00B25289" w:rsidP="00ED5926">
        <w:pPr>
          <w:pStyle w:val="Header"/>
          <w:pBdr>
            <w:bottom w:val="outset" w:sz="6" w:space="1" w:color="auto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Arial" w:hAnsi="Arial" w:cs="Arial"/>
            <w:b/>
            <w:lang w:val="en-ZA"/>
          </w:rPr>
          <w:t>APPLICATION FOR AN AMENDMENT OF AN ENVIRONMENTAL AUTHORISATION</w:t>
        </w:r>
      </w:p>
    </w:sdtContent>
  </w:sdt>
  <w:p w14:paraId="00CA7F3F" w14:textId="77777777" w:rsidR="0083441E" w:rsidRDefault="008344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1FC6"/>
    <w:multiLevelType w:val="hybridMultilevel"/>
    <w:tmpl w:val="425C23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74500"/>
    <w:multiLevelType w:val="hybridMultilevel"/>
    <w:tmpl w:val="B78CE4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E7417"/>
    <w:multiLevelType w:val="hybridMultilevel"/>
    <w:tmpl w:val="CA3CEE8E"/>
    <w:lvl w:ilvl="0" w:tplc="A2F8AD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10A26"/>
    <w:multiLevelType w:val="multilevel"/>
    <w:tmpl w:val="CC3E1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11752E7"/>
    <w:multiLevelType w:val="hybridMultilevel"/>
    <w:tmpl w:val="69E86438"/>
    <w:lvl w:ilvl="0" w:tplc="436006C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6937DB"/>
    <w:multiLevelType w:val="hybridMultilevel"/>
    <w:tmpl w:val="6B2855B6"/>
    <w:lvl w:ilvl="0" w:tplc="2708DF6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18E25014"/>
    <w:multiLevelType w:val="hybridMultilevel"/>
    <w:tmpl w:val="36C47E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C00124"/>
    <w:multiLevelType w:val="hybridMultilevel"/>
    <w:tmpl w:val="0AF828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B497D"/>
    <w:multiLevelType w:val="hybridMultilevel"/>
    <w:tmpl w:val="35463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6006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B2ABD"/>
    <w:multiLevelType w:val="hybridMultilevel"/>
    <w:tmpl w:val="8A7E6D90"/>
    <w:lvl w:ilvl="0" w:tplc="436006C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0598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2DFB3DB5"/>
    <w:multiLevelType w:val="hybridMultilevel"/>
    <w:tmpl w:val="25F0E4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D0D9F"/>
    <w:multiLevelType w:val="hybridMultilevel"/>
    <w:tmpl w:val="1A94F4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7457E5"/>
    <w:multiLevelType w:val="hybridMultilevel"/>
    <w:tmpl w:val="FF40F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175035"/>
    <w:multiLevelType w:val="hybridMultilevel"/>
    <w:tmpl w:val="E0AA6716"/>
    <w:lvl w:ilvl="0" w:tplc="436006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246365"/>
    <w:multiLevelType w:val="hybridMultilevel"/>
    <w:tmpl w:val="EDBCD8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D379BB"/>
    <w:multiLevelType w:val="hybridMultilevel"/>
    <w:tmpl w:val="D8FAB0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1B1989"/>
    <w:multiLevelType w:val="hybridMultilevel"/>
    <w:tmpl w:val="0EF4E66C"/>
    <w:lvl w:ilvl="0" w:tplc="0D5E1794">
      <w:start w:val="1"/>
      <w:numFmt w:val="upperLetter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8" w15:restartNumberingAfterBreak="0">
    <w:nsid w:val="512C5DB4"/>
    <w:multiLevelType w:val="hybridMultilevel"/>
    <w:tmpl w:val="2132BC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2584A2E"/>
    <w:multiLevelType w:val="hybridMultilevel"/>
    <w:tmpl w:val="BBEA8AFE"/>
    <w:lvl w:ilvl="0" w:tplc="6BC0017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2A9D5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4233B8"/>
    <w:multiLevelType w:val="hybridMultilevel"/>
    <w:tmpl w:val="525C0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E6BC4"/>
    <w:multiLevelType w:val="hybridMultilevel"/>
    <w:tmpl w:val="237CC6D0"/>
    <w:lvl w:ilvl="0" w:tplc="DD1CF5BE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2" w15:restartNumberingAfterBreak="0">
    <w:nsid w:val="6598359B"/>
    <w:multiLevelType w:val="hybridMultilevel"/>
    <w:tmpl w:val="613ED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16BAD"/>
    <w:multiLevelType w:val="hybridMultilevel"/>
    <w:tmpl w:val="0FFEC4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8E6C26"/>
    <w:multiLevelType w:val="hybridMultilevel"/>
    <w:tmpl w:val="81949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8C7295"/>
    <w:multiLevelType w:val="hybridMultilevel"/>
    <w:tmpl w:val="D0A6F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E664E"/>
    <w:multiLevelType w:val="hybridMultilevel"/>
    <w:tmpl w:val="B78CE4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B08B2"/>
    <w:multiLevelType w:val="hybridMultilevel"/>
    <w:tmpl w:val="91E6A92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F225BA"/>
    <w:multiLevelType w:val="hybridMultilevel"/>
    <w:tmpl w:val="248C8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9348287">
    <w:abstractNumId w:val="0"/>
  </w:num>
  <w:num w:numId="2" w16cid:durableId="13837970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3038918">
    <w:abstractNumId w:val="25"/>
  </w:num>
  <w:num w:numId="4" w16cid:durableId="1087461604">
    <w:abstractNumId w:val="22"/>
  </w:num>
  <w:num w:numId="5" w16cid:durableId="1352102745">
    <w:abstractNumId w:val="17"/>
  </w:num>
  <w:num w:numId="6" w16cid:durableId="1879778637">
    <w:abstractNumId w:val="21"/>
  </w:num>
  <w:num w:numId="7" w16cid:durableId="1831286169">
    <w:abstractNumId w:val="5"/>
  </w:num>
  <w:num w:numId="8" w16cid:durableId="7420960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44701470">
    <w:abstractNumId w:val="20"/>
  </w:num>
  <w:num w:numId="10" w16cid:durableId="21211442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0943551">
    <w:abstractNumId w:val="23"/>
  </w:num>
  <w:num w:numId="12" w16cid:durableId="1243174081">
    <w:abstractNumId w:val="15"/>
  </w:num>
  <w:num w:numId="13" w16cid:durableId="1943296881">
    <w:abstractNumId w:val="6"/>
  </w:num>
  <w:num w:numId="14" w16cid:durableId="2043549835">
    <w:abstractNumId w:val="18"/>
  </w:num>
  <w:num w:numId="15" w16cid:durableId="795879697">
    <w:abstractNumId w:val="1"/>
  </w:num>
  <w:num w:numId="16" w16cid:durableId="909196177">
    <w:abstractNumId w:val="26"/>
  </w:num>
  <w:num w:numId="17" w16cid:durableId="1780954649">
    <w:abstractNumId w:val="2"/>
  </w:num>
  <w:num w:numId="18" w16cid:durableId="1119107095">
    <w:abstractNumId w:val="16"/>
  </w:num>
  <w:num w:numId="19" w16cid:durableId="2001301441">
    <w:abstractNumId w:val="12"/>
  </w:num>
  <w:num w:numId="20" w16cid:durableId="1875389950">
    <w:abstractNumId w:val="24"/>
  </w:num>
  <w:num w:numId="21" w16cid:durableId="1710111360">
    <w:abstractNumId w:val="4"/>
  </w:num>
  <w:num w:numId="22" w16cid:durableId="1533375058">
    <w:abstractNumId w:val="9"/>
  </w:num>
  <w:num w:numId="23" w16cid:durableId="1909342817">
    <w:abstractNumId w:val="27"/>
  </w:num>
  <w:num w:numId="24" w16cid:durableId="1169253903">
    <w:abstractNumId w:val="14"/>
  </w:num>
  <w:num w:numId="25" w16cid:durableId="1981105318">
    <w:abstractNumId w:val="8"/>
  </w:num>
  <w:num w:numId="26" w16cid:durableId="1331372691">
    <w:abstractNumId w:val="7"/>
  </w:num>
  <w:num w:numId="27" w16cid:durableId="818957203">
    <w:abstractNumId w:val="19"/>
  </w:num>
  <w:num w:numId="28" w16cid:durableId="876311714">
    <w:abstractNumId w:val="3"/>
  </w:num>
  <w:num w:numId="29" w16cid:durableId="1377774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e4b9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865"/>
    <w:rsid w:val="00010B2B"/>
    <w:rsid w:val="00017E2C"/>
    <w:rsid w:val="000211DE"/>
    <w:rsid w:val="00031E1B"/>
    <w:rsid w:val="00037848"/>
    <w:rsid w:val="00045816"/>
    <w:rsid w:val="00047F72"/>
    <w:rsid w:val="00050A84"/>
    <w:rsid w:val="0006720B"/>
    <w:rsid w:val="00067282"/>
    <w:rsid w:val="00083367"/>
    <w:rsid w:val="000838B6"/>
    <w:rsid w:val="000926BA"/>
    <w:rsid w:val="00092E56"/>
    <w:rsid w:val="00097BEC"/>
    <w:rsid w:val="000A0C56"/>
    <w:rsid w:val="000A2C2E"/>
    <w:rsid w:val="000C13C9"/>
    <w:rsid w:val="000C6C10"/>
    <w:rsid w:val="000E521C"/>
    <w:rsid w:val="000F365D"/>
    <w:rsid w:val="00101B8E"/>
    <w:rsid w:val="001028A1"/>
    <w:rsid w:val="0011369B"/>
    <w:rsid w:val="00122B9F"/>
    <w:rsid w:val="00126566"/>
    <w:rsid w:val="001431CE"/>
    <w:rsid w:val="00193E8A"/>
    <w:rsid w:val="001967B6"/>
    <w:rsid w:val="001A1C54"/>
    <w:rsid w:val="001A310F"/>
    <w:rsid w:val="001B084C"/>
    <w:rsid w:val="001B1303"/>
    <w:rsid w:val="001B5DFB"/>
    <w:rsid w:val="001B7AA8"/>
    <w:rsid w:val="001C1D8A"/>
    <w:rsid w:val="001C26A4"/>
    <w:rsid w:val="001C4343"/>
    <w:rsid w:val="001E48EF"/>
    <w:rsid w:val="00211F8F"/>
    <w:rsid w:val="00212A43"/>
    <w:rsid w:val="00213540"/>
    <w:rsid w:val="002136A7"/>
    <w:rsid w:val="002168E3"/>
    <w:rsid w:val="00233DB2"/>
    <w:rsid w:val="002375AD"/>
    <w:rsid w:val="00237D4E"/>
    <w:rsid w:val="002414AD"/>
    <w:rsid w:val="00242C39"/>
    <w:rsid w:val="002866D6"/>
    <w:rsid w:val="00291246"/>
    <w:rsid w:val="00291C3B"/>
    <w:rsid w:val="00293D87"/>
    <w:rsid w:val="002B793A"/>
    <w:rsid w:val="002C6EE6"/>
    <w:rsid w:val="002D2E1E"/>
    <w:rsid w:val="002D3F1A"/>
    <w:rsid w:val="002D6D4C"/>
    <w:rsid w:val="002E2402"/>
    <w:rsid w:val="002F3674"/>
    <w:rsid w:val="003068BF"/>
    <w:rsid w:val="00310794"/>
    <w:rsid w:val="0031576E"/>
    <w:rsid w:val="00335CA9"/>
    <w:rsid w:val="0034045C"/>
    <w:rsid w:val="00357A48"/>
    <w:rsid w:val="00395E2F"/>
    <w:rsid w:val="003A1863"/>
    <w:rsid w:val="003A1DD6"/>
    <w:rsid w:val="003A286B"/>
    <w:rsid w:val="003A51F4"/>
    <w:rsid w:val="003B1975"/>
    <w:rsid w:val="003B4345"/>
    <w:rsid w:val="003B4ACA"/>
    <w:rsid w:val="003D3917"/>
    <w:rsid w:val="003F6313"/>
    <w:rsid w:val="00406001"/>
    <w:rsid w:val="00413C8A"/>
    <w:rsid w:val="004159A3"/>
    <w:rsid w:val="00437124"/>
    <w:rsid w:val="00442F95"/>
    <w:rsid w:val="00442FBB"/>
    <w:rsid w:val="004462F6"/>
    <w:rsid w:val="00466DA9"/>
    <w:rsid w:val="00470A30"/>
    <w:rsid w:val="004730E0"/>
    <w:rsid w:val="004973D3"/>
    <w:rsid w:val="00497590"/>
    <w:rsid w:val="004A04E9"/>
    <w:rsid w:val="004A5235"/>
    <w:rsid w:val="004A5885"/>
    <w:rsid w:val="004B0150"/>
    <w:rsid w:val="004B1F40"/>
    <w:rsid w:val="004B530D"/>
    <w:rsid w:val="004D026E"/>
    <w:rsid w:val="004D44F7"/>
    <w:rsid w:val="004D5009"/>
    <w:rsid w:val="004E3DE6"/>
    <w:rsid w:val="004E6A8C"/>
    <w:rsid w:val="004F13B1"/>
    <w:rsid w:val="00504DEB"/>
    <w:rsid w:val="00513682"/>
    <w:rsid w:val="00514675"/>
    <w:rsid w:val="005302AC"/>
    <w:rsid w:val="005331A6"/>
    <w:rsid w:val="00543070"/>
    <w:rsid w:val="00551B8F"/>
    <w:rsid w:val="0055254E"/>
    <w:rsid w:val="00557197"/>
    <w:rsid w:val="00575801"/>
    <w:rsid w:val="005A5A51"/>
    <w:rsid w:val="005B1473"/>
    <w:rsid w:val="005C1A0C"/>
    <w:rsid w:val="005C1ED8"/>
    <w:rsid w:val="005C254B"/>
    <w:rsid w:val="005D260F"/>
    <w:rsid w:val="005E497D"/>
    <w:rsid w:val="005E7C86"/>
    <w:rsid w:val="005F4F8D"/>
    <w:rsid w:val="00601A9D"/>
    <w:rsid w:val="0060341E"/>
    <w:rsid w:val="0061250F"/>
    <w:rsid w:val="00614FA7"/>
    <w:rsid w:val="00626C53"/>
    <w:rsid w:val="00635B9C"/>
    <w:rsid w:val="00666BDF"/>
    <w:rsid w:val="00675900"/>
    <w:rsid w:val="00681F80"/>
    <w:rsid w:val="0069585D"/>
    <w:rsid w:val="006A406F"/>
    <w:rsid w:val="006D5A9D"/>
    <w:rsid w:val="006F4CCC"/>
    <w:rsid w:val="006F74F2"/>
    <w:rsid w:val="00724AD5"/>
    <w:rsid w:val="00724D61"/>
    <w:rsid w:val="00725ECC"/>
    <w:rsid w:val="00744641"/>
    <w:rsid w:val="007478E6"/>
    <w:rsid w:val="0076357D"/>
    <w:rsid w:val="00772129"/>
    <w:rsid w:val="007747CC"/>
    <w:rsid w:val="00783634"/>
    <w:rsid w:val="007906C6"/>
    <w:rsid w:val="007B4205"/>
    <w:rsid w:val="007C0B87"/>
    <w:rsid w:val="007C7865"/>
    <w:rsid w:val="007D31E1"/>
    <w:rsid w:val="007E5F0E"/>
    <w:rsid w:val="007F4638"/>
    <w:rsid w:val="008036C2"/>
    <w:rsid w:val="00813759"/>
    <w:rsid w:val="0081540F"/>
    <w:rsid w:val="00816B19"/>
    <w:rsid w:val="0083441E"/>
    <w:rsid w:val="0083701F"/>
    <w:rsid w:val="00841940"/>
    <w:rsid w:val="008451C3"/>
    <w:rsid w:val="008505F0"/>
    <w:rsid w:val="00851A54"/>
    <w:rsid w:val="00852604"/>
    <w:rsid w:val="008602A2"/>
    <w:rsid w:val="00861745"/>
    <w:rsid w:val="00862CB1"/>
    <w:rsid w:val="00871D06"/>
    <w:rsid w:val="008A58E0"/>
    <w:rsid w:val="008B2B35"/>
    <w:rsid w:val="008B47BE"/>
    <w:rsid w:val="008C1A0D"/>
    <w:rsid w:val="008C3F09"/>
    <w:rsid w:val="008D6D32"/>
    <w:rsid w:val="008F66EA"/>
    <w:rsid w:val="00901AD2"/>
    <w:rsid w:val="009047B3"/>
    <w:rsid w:val="00922CAE"/>
    <w:rsid w:val="00925209"/>
    <w:rsid w:val="0093097C"/>
    <w:rsid w:val="00933713"/>
    <w:rsid w:val="00933934"/>
    <w:rsid w:val="00947730"/>
    <w:rsid w:val="009619BC"/>
    <w:rsid w:val="009628D3"/>
    <w:rsid w:val="00963E6B"/>
    <w:rsid w:val="009904E2"/>
    <w:rsid w:val="00991726"/>
    <w:rsid w:val="00992AE6"/>
    <w:rsid w:val="0099375F"/>
    <w:rsid w:val="009A1718"/>
    <w:rsid w:val="009A1890"/>
    <w:rsid w:val="009A356F"/>
    <w:rsid w:val="009D6A9D"/>
    <w:rsid w:val="00A0679A"/>
    <w:rsid w:val="00A123A0"/>
    <w:rsid w:val="00A22EC3"/>
    <w:rsid w:val="00A43F38"/>
    <w:rsid w:val="00A46649"/>
    <w:rsid w:val="00A57C57"/>
    <w:rsid w:val="00A65C0F"/>
    <w:rsid w:val="00A83F9E"/>
    <w:rsid w:val="00A86840"/>
    <w:rsid w:val="00A86AC3"/>
    <w:rsid w:val="00A92B84"/>
    <w:rsid w:val="00A9666B"/>
    <w:rsid w:val="00AA41FA"/>
    <w:rsid w:val="00AB0B35"/>
    <w:rsid w:val="00AB50FA"/>
    <w:rsid w:val="00AD0B8B"/>
    <w:rsid w:val="00AD613F"/>
    <w:rsid w:val="00AF27A2"/>
    <w:rsid w:val="00B05F8C"/>
    <w:rsid w:val="00B25289"/>
    <w:rsid w:val="00B25563"/>
    <w:rsid w:val="00B276B5"/>
    <w:rsid w:val="00B347E8"/>
    <w:rsid w:val="00B416CD"/>
    <w:rsid w:val="00B45981"/>
    <w:rsid w:val="00B57DFC"/>
    <w:rsid w:val="00B6353C"/>
    <w:rsid w:val="00B642DC"/>
    <w:rsid w:val="00B81889"/>
    <w:rsid w:val="00B94A32"/>
    <w:rsid w:val="00BB1980"/>
    <w:rsid w:val="00BB5FBD"/>
    <w:rsid w:val="00BC2007"/>
    <w:rsid w:val="00BE213B"/>
    <w:rsid w:val="00BE28AE"/>
    <w:rsid w:val="00BF4AA5"/>
    <w:rsid w:val="00C03F1F"/>
    <w:rsid w:val="00C116CB"/>
    <w:rsid w:val="00C14CCB"/>
    <w:rsid w:val="00C26EF6"/>
    <w:rsid w:val="00C45D56"/>
    <w:rsid w:val="00C474DC"/>
    <w:rsid w:val="00C67643"/>
    <w:rsid w:val="00C70C2C"/>
    <w:rsid w:val="00C717E6"/>
    <w:rsid w:val="00C83668"/>
    <w:rsid w:val="00C8422C"/>
    <w:rsid w:val="00C84BD8"/>
    <w:rsid w:val="00C86FD6"/>
    <w:rsid w:val="00CA0190"/>
    <w:rsid w:val="00CA6590"/>
    <w:rsid w:val="00CA6ECD"/>
    <w:rsid w:val="00CA754D"/>
    <w:rsid w:val="00CB490C"/>
    <w:rsid w:val="00CB5024"/>
    <w:rsid w:val="00CD6E53"/>
    <w:rsid w:val="00CE1E8F"/>
    <w:rsid w:val="00CF2940"/>
    <w:rsid w:val="00CF44F3"/>
    <w:rsid w:val="00D079D7"/>
    <w:rsid w:val="00D128D0"/>
    <w:rsid w:val="00D142E3"/>
    <w:rsid w:val="00D3305B"/>
    <w:rsid w:val="00D449A3"/>
    <w:rsid w:val="00D50A58"/>
    <w:rsid w:val="00D51538"/>
    <w:rsid w:val="00D55FDE"/>
    <w:rsid w:val="00D82D89"/>
    <w:rsid w:val="00D842FE"/>
    <w:rsid w:val="00D94662"/>
    <w:rsid w:val="00D94D62"/>
    <w:rsid w:val="00DA7350"/>
    <w:rsid w:val="00DB2D74"/>
    <w:rsid w:val="00DB3C26"/>
    <w:rsid w:val="00DC2A1E"/>
    <w:rsid w:val="00DD1207"/>
    <w:rsid w:val="00DE7AD7"/>
    <w:rsid w:val="00DF4645"/>
    <w:rsid w:val="00E03DDC"/>
    <w:rsid w:val="00E05C39"/>
    <w:rsid w:val="00E15C41"/>
    <w:rsid w:val="00E36561"/>
    <w:rsid w:val="00E42F2E"/>
    <w:rsid w:val="00E51D71"/>
    <w:rsid w:val="00E52B02"/>
    <w:rsid w:val="00E62258"/>
    <w:rsid w:val="00E653E3"/>
    <w:rsid w:val="00E654D1"/>
    <w:rsid w:val="00E710E2"/>
    <w:rsid w:val="00E83E52"/>
    <w:rsid w:val="00E87E8D"/>
    <w:rsid w:val="00E949FC"/>
    <w:rsid w:val="00E96D5B"/>
    <w:rsid w:val="00E976E6"/>
    <w:rsid w:val="00EA588D"/>
    <w:rsid w:val="00EB1725"/>
    <w:rsid w:val="00EC6948"/>
    <w:rsid w:val="00EC7898"/>
    <w:rsid w:val="00ED33CE"/>
    <w:rsid w:val="00ED5926"/>
    <w:rsid w:val="00EE340D"/>
    <w:rsid w:val="00EE65B6"/>
    <w:rsid w:val="00EF65A6"/>
    <w:rsid w:val="00F12C18"/>
    <w:rsid w:val="00F2013A"/>
    <w:rsid w:val="00F325DC"/>
    <w:rsid w:val="00F351A2"/>
    <w:rsid w:val="00F43959"/>
    <w:rsid w:val="00F44A75"/>
    <w:rsid w:val="00F5165E"/>
    <w:rsid w:val="00F52007"/>
    <w:rsid w:val="00F5253E"/>
    <w:rsid w:val="00F63434"/>
    <w:rsid w:val="00F77A2C"/>
    <w:rsid w:val="00F8135D"/>
    <w:rsid w:val="00FB0A99"/>
    <w:rsid w:val="00FB7F2D"/>
    <w:rsid w:val="00FC3D86"/>
    <w:rsid w:val="00FD6881"/>
    <w:rsid w:val="00FD7136"/>
    <w:rsid w:val="00FE189B"/>
    <w:rsid w:val="00FE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4b900"/>
    </o:shapedefaults>
    <o:shapelayout v:ext="edit">
      <o:idmap v:ext="edit" data="2"/>
    </o:shapelayout>
  </w:shapeDefaults>
  <w:decimalSymbol w:val=","/>
  <w:listSeparator w:val=","/>
  <w14:docId w14:val="55EAC8E0"/>
  <w15:docId w15:val="{B6D06204-C81F-49BC-A5F8-C8D0B3BA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684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6840"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Heading2">
    <w:name w:val="heading 2"/>
    <w:basedOn w:val="Normal"/>
    <w:next w:val="Normal"/>
    <w:qFormat/>
    <w:rsid w:val="00A86840"/>
    <w:pPr>
      <w:keepNext/>
      <w:jc w:val="center"/>
      <w:outlineLvl w:val="1"/>
    </w:pPr>
    <w:rPr>
      <w:rFonts w:ascii="Arial" w:hAnsi="Arial" w:cs="Arial"/>
      <w:sz w:val="40"/>
    </w:rPr>
  </w:style>
  <w:style w:type="paragraph" w:styleId="Heading3">
    <w:name w:val="heading 3"/>
    <w:basedOn w:val="Normal"/>
    <w:next w:val="Normal"/>
    <w:qFormat/>
    <w:rsid w:val="00A86840"/>
    <w:pPr>
      <w:keepNext/>
      <w:jc w:val="center"/>
      <w:outlineLvl w:val="2"/>
    </w:pPr>
    <w:rPr>
      <w:rFonts w:ascii="Arial" w:hAnsi="Arial" w:cs="Arial"/>
      <w:sz w:val="30"/>
    </w:rPr>
  </w:style>
  <w:style w:type="paragraph" w:styleId="Heading5">
    <w:name w:val="heading 5"/>
    <w:basedOn w:val="Normal"/>
    <w:next w:val="Normal"/>
    <w:qFormat/>
    <w:rsid w:val="00FE189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470A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57C57"/>
    <w:pPr>
      <w:tabs>
        <w:tab w:val="center" w:pos="4153"/>
        <w:tab w:val="right" w:pos="8306"/>
      </w:tabs>
    </w:pPr>
    <w:rPr>
      <w:rFonts w:ascii="Century Gothic" w:hAnsi="Century Gothic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57C57"/>
    <w:rPr>
      <w:rFonts w:ascii="Century Gothic" w:hAnsi="Century Gothic"/>
    </w:rPr>
  </w:style>
  <w:style w:type="character" w:styleId="Hyperlink">
    <w:name w:val="Hyperlink"/>
    <w:basedOn w:val="DefaultParagraphFont"/>
    <w:rsid w:val="00A57C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4A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FE632F"/>
    <w:pPr>
      <w:tabs>
        <w:tab w:val="center" w:pos="4153"/>
        <w:tab w:val="right" w:pos="8306"/>
      </w:tabs>
    </w:pPr>
    <w:rPr>
      <w:rFonts w:ascii="Century Gothic" w:hAnsi="Century Gothic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632F"/>
    <w:rPr>
      <w:rFonts w:ascii="Century Gothic" w:hAnsi="Century Gothic"/>
    </w:rPr>
  </w:style>
  <w:style w:type="paragraph" w:styleId="BodyText">
    <w:name w:val="Body Text"/>
    <w:basedOn w:val="Normal"/>
    <w:link w:val="BodyTextChar"/>
    <w:rsid w:val="007C7865"/>
    <w:pPr>
      <w:widowControl w:val="0"/>
      <w:autoSpaceDE w:val="0"/>
      <w:autoSpaceDN w:val="0"/>
      <w:adjustRightInd w:val="0"/>
      <w:jc w:val="both"/>
    </w:pPr>
    <w:rPr>
      <w:rFonts w:ascii="Arial Narrow" w:hAnsi="Arial Narrow"/>
      <w:b/>
      <w:bCs/>
      <w:lang w:val="en-GB"/>
    </w:rPr>
  </w:style>
  <w:style w:type="character" w:customStyle="1" w:styleId="BodyTextChar">
    <w:name w:val="Body Text Char"/>
    <w:basedOn w:val="DefaultParagraphFont"/>
    <w:link w:val="BodyText"/>
    <w:rsid w:val="007C7865"/>
    <w:rPr>
      <w:rFonts w:ascii="Arial Narrow" w:hAnsi="Arial Narrow"/>
      <w:b/>
      <w:bCs/>
      <w:sz w:val="24"/>
      <w:szCs w:val="24"/>
      <w:lang w:val="en-GB"/>
    </w:rPr>
  </w:style>
  <w:style w:type="table" w:styleId="TableGrid">
    <w:name w:val="Table Grid"/>
    <w:basedOn w:val="TableNormal"/>
    <w:rsid w:val="0083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83441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83441E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83441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44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4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3441E"/>
  </w:style>
  <w:style w:type="paragraph" w:styleId="FootnoteText">
    <w:name w:val="footnote text"/>
    <w:basedOn w:val="Normal"/>
    <w:link w:val="FootnoteTextChar"/>
    <w:rsid w:val="002414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14AD"/>
  </w:style>
  <w:style w:type="character" w:styleId="FootnoteReference">
    <w:name w:val="footnote reference"/>
    <w:basedOn w:val="DefaultParagraphFont"/>
    <w:rsid w:val="002414AD"/>
    <w:rPr>
      <w:vertAlign w:val="superscript"/>
    </w:rPr>
  </w:style>
  <w:style w:type="paragraph" w:styleId="BodyTextIndent">
    <w:name w:val="Body Text Indent"/>
    <w:basedOn w:val="Normal"/>
    <w:link w:val="BodyTextIndentChar"/>
    <w:rsid w:val="00FC3D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C3D86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semiHidden/>
    <w:rsid w:val="00BE28A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375F"/>
    <w:rPr>
      <w:rFonts w:ascii="Arial" w:hAnsi="Arial" w:cs="Arial"/>
      <w:b/>
      <w:bCs/>
      <w:sz w:val="16"/>
      <w:szCs w:val="24"/>
    </w:rPr>
  </w:style>
  <w:style w:type="paragraph" w:styleId="Revision">
    <w:name w:val="Revision"/>
    <w:hidden/>
    <w:uiPriority w:val="99"/>
    <w:semiHidden/>
    <w:rsid w:val="000838B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6ECD"/>
    <w:pPr>
      <w:spacing w:before="100" w:beforeAutospacing="1" w:after="100" w:afterAutospacing="1"/>
    </w:pPr>
    <w:rPr>
      <w:rFonts w:eastAsiaTheme="minorEastAsia"/>
      <w:lang w:val="en-ZA" w:eastAsia="en-ZA"/>
    </w:rPr>
  </w:style>
  <w:style w:type="paragraph" w:styleId="NoSpacing">
    <w:name w:val="No Spacing"/>
    <w:uiPriority w:val="1"/>
    <w:qFormat/>
    <w:rsid w:val="00F4395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etsoaloMJ@ledet.gov.z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mailto:malulekeev@ledet.gov.z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ledet.gov.za/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alatjimm@ledet.gov.za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etterhead%20-%20Original%20(2).docx%20-%20kah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0FA7AB5C1D4E97948BAE392BB73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E09AE-2EEA-449B-824B-E7D430DF6C5E}"/>
      </w:docPartPr>
      <w:docPartBody>
        <w:p w:rsidR="00871EFD" w:rsidRDefault="00D81CC5" w:rsidP="00D81CC5">
          <w:pPr>
            <w:pStyle w:val="920FA7AB5C1D4E97948BAE392BB738E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CC5"/>
    <w:rsid w:val="00065295"/>
    <w:rsid w:val="0006720B"/>
    <w:rsid w:val="0007464B"/>
    <w:rsid w:val="00081B57"/>
    <w:rsid w:val="000D2FF6"/>
    <w:rsid w:val="002240AD"/>
    <w:rsid w:val="00230703"/>
    <w:rsid w:val="003013FB"/>
    <w:rsid w:val="0039589E"/>
    <w:rsid w:val="003D4E38"/>
    <w:rsid w:val="00421AD4"/>
    <w:rsid w:val="00487D99"/>
    <w:rsid w:val="004E40D6"/>
    <w:rsid w:val="005022A1"/>
    <w:rsid w:val="00510513"/>
    <w:rsid w:val="005C026D"/>
    <w:rsid w:val="005D4B6B"/>
    <w:rsid w:val="005E5BA2"/>
    <w:rsid w:val="006E71AD"/>
    <w:rsid w:val="00724D61"/>
    <w:rsid w:val="00745257"/>
    <w:rsid w:val="007A3954"/>
    <w:rsid w:val="007D13C6"/>
    <w:rsid w:val="0081540F"/>
    <w:rsid w:val="00871EFD"/>
    <w:rsid w:val="008807EC"/>
    <w:rsid w:val="008C1A0D"/>
    <w:rsid w:val="00A22EC3"/>
    <w:rsid w:val="00A63C66"/>
    <w:rsid w:val="00AB50FA"/>
    <w:rsid w:val="00B46954"/>
    <w:rsid w:val="00BA41B7"/>
    <w:rsid w:val="00BF6CD4"/>
    <w:rsid w:val="00D47E2F"/>
    <w:rsid w:val="00D81CC5"/>
    <w:rsid w:val="00D86316"/>
    <w:rsid w:val="00D95B2A"/>
    <w:rsid w:val="00E245D8"/>
    <w:rsid w:val="00E2725A"/>
    <w:rsid w:val="00ED278D"/>
    <w:rsid w:val="00F3346D"/>
    <w:rsid w:val="00F35CE8"/>
    <w:rsid w:val="00FC1111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0FA7AB5C1D4E97948BAE392BB738EF">
    <w:name w:val="920FA7AB5C1D4E97948BAE392BB738EF"/>
    <w:rsid w:val="00D81C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CE252-A1E3-4957-B6E9-EFF112600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- Original (2).docx - kahle</Template>
  <TotalTime>2</TotalTime>
  <Pages>6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AN AMENDMENT OF AN ENVIRONMENTAL AUTHORISATION</vt:lpstr>
    </vt:vector>
  </TitlesOfParts>
  <Company>Public Works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AN AMENDMENT OF AN ENVIRONMENTAL AUTHORISATION</dc:title>
  <dc:creator>Mukhari GJ.</dc:creator>
  <cp:lastModifiedBy>Maluleke E V</cp:lastModifiedBy>
  <cp:revision>3</cp:revision>
  <cp:lastPrinted>2021-10-14T06:47:00Z</cp:lastPrinted>
  <dcterms:created xsi:type="dcterms:W3CDTF">2025-08-11T13:22:00Z</dcterms:created>
  <dcterms:modified xsi:type="dcterms:W3CDTF">2026-07-22T12:42:00Z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6cea3cca,72844d64,248554b7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Public Consumption - Information can be used externally</vt:lpwstr>
  </property>
  <property fmtid="{D5CDD505-2E9C-101B-9397-08002B2CF9AE}" pid="5" name="MSIP_Label_55f6a522-0068-43ad-af1f-b5f82b9df037_Enabled">
    <vt:lpwstr>true</vt:lpwstr>
  </property>
  <property fmtid="{D5CDD505-2E9C-101B-9397-08002B2CF9AE}" pid="6" name="MSIP_Label_55f6a522-0068-43ad-af1f-b5f82b9df037_SetDate">
    <vt:lpwstr>2025-05-12T09:34:17Z</vt:lpwstr>
  </property>
  <property fmtid="{D5CDD505-2E9C-101B-9397-08002B2CF9AE}" pid="7" name="MSIP_Label_55f6a522-0068-43ad-af1f-b5f82b9df037_Method">
    <vt:lpwstr>Standard</vt:lpwstr>
  </property>
  <property fmtid="{D5CDD505-2E9C-101B-9397-08002B2CF9AE}" pid="8" name="MSIP_Label_55f6a522-0068-43ad-af1f-b5f82b9df037_Name">
    <vt:lpwstr>Public Consumption</vt:lpwstr>
  </property>
  <property fmtid="{D5CDD505-2E9C-101B-9397-08002B2CF9AE}" pid="9" name="MSIP_Label_55f6a522-0068-43ad-af1f-b5f82b9df037_SiteId">
    <vt:lpwstr>d8a34f09-78e0-4f90-9baa-c463eae1b346</vt:lpwstr>
  </property>
  <property fmtid="{D5CDD505-2E9C-101B-9397-08002B2CF9AE}" pid="10" name="MSIP_Label_55f6a522-0068-43ad-af1f-b5f82b9df037_ActionId">
    <vt:lpwstr>9edeee2e-8740-4b88-900c-319b83078389</vt:lpwstr>
  </property>
  <property fmtid="{D5CDD505-2E9C-101B-9397-08002B2CF9AE}" pid="11" name="MSIP_Label_55f6a522-0068-43ad-af1f-b5f82b9df037_ContentBits">
    <vt:lpwstr>2</vt:lpwstr>
  </property>
  <property fmtid="{D5CDD505-2E9C-101B-9397-08002B2CF9AE}" pid="12" name="MSIP_Label_55f6a522-0068-43ad-af1f-b5f82b9df037_Tag">
    <vt:lpwstr>10, 3, 0, 1</vt:lpwstr>
  </property>
</Properties>
</file>